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604" w:rsidRDefault="00CA1604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CA1604" w:rsidRDefault="00CA1604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CA1604" w:rsidRDefault="00CA1604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ТАЦИНСКИЙ РАЙОН</w:t>
      </w:r>
    </w:p>
    <w:p w:rsidR="00CA1604" w:rsidRPr="005C2F91" w:rsidRDefault="00CA1604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  <w:r w:rsidRPr="005C2F91">
        <w:rPr>
          <w:sz w:val="28"/>
          <w:szCs w:val="28"/>
        </w:rPr>
        <w:t xml:space="preserve"> </w:t>
      </w:r>
      <w:r>
        <w:rPr>
          <w:sz w:val="28"/>
          <w:szCs w:val="28"/>
        </w:rPr>
        <w:t>«ЗАЗЕРСКОЕ СЕЛЬСКОЕ ПОСЕЛЕНИЕ»</w:t>
      </w:r>
    </w:p>
    <w:p w:rsidR="00CA1604" w:rsidRDefault="00CA1604" w:rsidP="00D800D9">
      <w:pPr>
        <w:rPr>
          <w:sz w:val="28"/>
          <w:szCs w:val="28"/>
        </w:rPr>
      </w:pPr>
    </w:p>
    <w:p w:rsidR="00CA1604" w:rsidRPr="004D7AA2" w:rsidRDefault="00CA1604" w:rsidP="00D800D9">
      <w:pPr>
        <w:jc w:val="center"/>
        <w:rPr>
          <w:i/>
          <w:iCs/>
          <w:sz w:val="28"/>
          <w:szCs w:val="28"/>
        </w:rPr>
      </w:pPr>
      <w:r>
        <w:rPr>
          <w:sz w:val="28"/>
          <w:szCs w:val="28"/>
        </w:rPr>
        <w:t>АДМИНИСТРАЦИЯ ЗАЗЕРСКОГО СЕЛЬСКОГО ПОСЕЛЕНИЯ</w:t>
      </w:r>
    </w:p>
    <w:p w:rsidR="00CA1604" w:rsidRPr="004D7AA2" w:rsidRDefault="00CA1604" w:rsidP="00D800D9">
      <w:pPr>
        <w:rPr>
          <w:sz w:val="28"/>
          <w:szCs w:val="28"/>
        </w:rPr>
      </w:pPr>
    </w:p>
    <w:p w:rsidR="00CA1604" w:rsidRPr="004D7AA2" w:rsidRDefault="00CA1604" w:rsidP="00D800D9">
      <w:pPr>
        <w:pStyle w:val="Postan"/>
      </w:pPr>
      <w:r w:rsidRPr="004D7AA2">
        <w:t xml:space="preserve">      ПОСТАНОВЛЕНИЕ</w:t>
      </w:r>
    </w:p>
    <w:p w:rsidR="00CA1604" w:rsidRPr="004D7AA2" w:rsidRDefault="00CA1604" w:rsidP="00D800D9">
      <w:pPr>
        <w:jc w:val="center"/>
        <w:outlineLvl w:val="0"/>
        <w:rPr>
          <w:sz w:val="28"/>
          <w:szCs w:val="28"/>
        </w:rPr>
      </w:pPr>
    </w:p>
    <w:p w:rsidR="00CA1604" w:rsidRDefault="00CA1604" w:rsidP="00D800D9">
      <w:pPr>
        <w:jc w:val="center"/>
        <w:rPr>
          <w:sz w:val="28"/>
          <w:szCs w:val="28"/>
        </w:rPr>
      </w:pPr>
      <w:r>
        <w:rPr>
          <w:sz w:val="28"/>
          <w:szCs w:val="28"/>
        </w:rPr>
        <w:t>13 апреля   2016</w:t>
      </w:r>
      <w:r w:rsidRPr="004D7AA2">
        <w:rPr>
          <w:sz w:val="28"/>
          <w:szCs w:val="28"/>
        </w:rPr>
        <w:t xml:space="preserve"> года                        </w:t>
      </w:r>
      <w:r>
        <w:rPr>
          <w:sz w:val="28"/>
          <w:szCs w:val="28"/>
        </w:rPr>
        <w:t xml:space="preserve"> </w:t>
      </w:r>
      <w:r w:rsidRPr="004D7AA2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82AAA">
        <w:rPr>
          <w:sz w:val="28"/>
          <w:szCs w:val="28"/>
        </w:rPr>
        <w:t>37</w:t>
      </w:r>
      <w:r>
        <w:rPr>
          <w:sz w:val="28"/>
          <w:szCs w:val="28"/>
        </w:rPr>
        <w:t xml:space="preserve">                                       х.Зазерский</w:t>
      </w:r>
    </w:p>
    <w:p w:rsidR="00CA1604" w:rsidRPr="0094153E" w:rsidRDefault="00CA1604" w:rsidP="00795C46">
      <w:pPr>
        <w:jc w:val="both"/>
        <w:rPr>
          <w:sz w:val="28"/>
          <w:szCs w:val="28"/>
        </w:rPr>
      </w:pPr>
    </w:p>
    <w:p w:rsidR="00CA1604" w:rsidRDefault="00CA1604" w:rsidP="00220FF5">
      <w:pPr>
        <w:rPr>
          <w:sz w:val="28"/>
          <w:szCs w:val="28"/>
        </w:rPr>
      </w:pPr>
      <w:r w:rsidRPr="00220FF5">
        <w:rPr>
          <w:sz w:val="28"/>
          <w:szCs w:val="28"/>
        </w:rPr>
        <w:t>Об утверждении отчета об исполнении</w:t>
      </w:r>
    </w:p>
    <w:p w:rsidR="00CA1604" w:rsidRDefault="00CA1604" w:rsidP="00220FF5">
      <w:pPr>
        <w:rPr>
          <w:sz w:val="28"/>
          <w:szCs w:val="28"/>
        </w:rPr>
      </w:pPr>
      <w:r w:rsidRPr="00220FF5">
        <w:rPr>
          <w:sz w:val="28"/>
          <w:szCs w:val="28"/>
        </w:rPr>
        <w:t xml:space="preserve">плана  реализации муниципальной </w:t>
      </w:r>
    </w:p>
    <w:p w:rsidR="00CA1604" w:rsidRDefault="00CA1604" w:rsidP="00220FF5">
      <w:pPr>
        <w:rPr>
          <w:sz w:val="28"/>
          <w:szCs w:val="28"/>
        </w:rPr>
      </w:pPr>
      <w:r w:rsidRPr="00220FF5">
        <w:rPr>
          <w:sz w:val="28"/>
          <w:szCs w:val="28"/>
        </w:rPr>
        <w:t xml:space="preserve">программы </w:t>
      </w:r>
      <w:r>
        <w:rPr>
          <w:sz w:val="28"/>
          <w:szCs w:val="28"/>
        </w:rPr>
        <w:t>Зазерского</w:t>
      </w:r>
      <w:r w:rsidRPr="00220FF5">
        <w:rPr>
          <w:sz w:val="28"/>
          <w:szCs w:val="28"/>
        </w:rPr>
        <w:t xml:space="preserve"> сельского поселения </w:t>
      </w:r>
    </w:p>
    <w:p w:rsidR="00CA1604" w:rsidRDefault="00CA1604" w:rsidP="002D4681">
      <w:pPr>
        <w:rPr>
          <w:kern w:val="2"/>
          <w:sz w:val="28"/>
          <w:szCs w:val="28"/>
        </w:rPr>
      </w:pPr>
      <w:r>
        <w:rPr>
          <w:sz w:val="28"/>
          <w:szCs w:val="28"/>
        </w:rPr>
        <w:t>«</w:t>
      </w:r>
      <w:r>
        <w:rPr>
          <w:kern w:val="2"/>
          <w:sz w:val="28"/>
          <w:szCs w:val="28"/>
        </w:rPr>
        <w:t xml:space="preserve">Обеспечение качественными </w:t>
      </w:r>
    </w:p>
    <w:p w:rsidR="00CA1604" w:rsidRPr="00282AAA" w:rsidRDefault="00CA1604" w:rsidP="002D4681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жилищно-коммунальными услугами</w:t>
      </w:r>
    </w:p>
    <w:p w:rsidR="00CA1604" w:rsidRPr="00220FF5" w:rsidRDefault="00CA1604" w:rsidP="00220FF5">
      <w:pPr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населения</w:t>
      </w:r>
      <w:r w:rsidRPr="00007ADE">
        <w:rPr>
          <w:sz w:val="28"/>
          <w:szCs w:val="28"/>
        </w:rPr>
        <w:t>»</w:t>
      </w:r>
      <w:r w:rsidRPr="002D4681">
        <w:rPr>
          <w:sz w:val="28"/>
          <w:szCs w:val="28"/>
        </w:rPr>
        <w:t xml:space="preserve"> </w:t>
      </w:r>
      <w:r w:rsidRPr="003E69F8">
        <w:rPr>
          <w:b/>
          <w:bCs/>
        </w:rPr>
        <w:t xml:space="preserve"> </w:t>
      </w:r>
      <w:r w:rsidRPr="00220FF5">
        <w:rPr>
          <w:kern w:val="2"/>
          <w:sz w:val="28"/>
          <w:szCs w:val="28"/>
        </w:rPr>
        <w:t xml:space="preserve">за </w:t>
      </w:r>
      <w:r>
        <w:rPr>
          <w:kern w:val="2"/>
          <w:sz w:val="28"/>
          <w:szCs w:val="28"/>
        </w:rPr>
        <w:t xml:space="preserve"> 1 квартал </w:t>
      </w:r>
      <w:r w:rsidRPr="00220FF5">
        <w:rPr>
          <w:kern w:val="2"/>
          <w:sz w:val="28"/>
          <w:szCs w:val="28"/>
        </w:rPr>
        <w:t>201</w:t>
      </w:r>
      <w:r>
        <w:rPr>
          <w:kern w:val="2"/>
          <w:sz w:val="28"/>
          <w:szCs w:val="28"/>
        </w:rPr>
        <w:t>6</w:t>
      </w:r>
      <w:r w:rsidRPr="00220FF5">
        <w:rPr>
          <w:kern w:val="2"/>
          <w:sz w:val="28"/>
          <w:szCs w:val="28"/>
        </w:rPr>
        <w:t xml:space="preserve"> года</w:t>
      </w:r>
      <w:r w:rsidRPr="00220FF5">
        <w:rPr>
          <w:sz w:val="28"/>
          <w:szCs w:val="28"/>
        </w:rPr>
        <w:t>.</w:t>
      </w:r>
    </w:p>
    <w:p w:rsidR="00CA1604" w:rsidRPr="00220FF5" w:rsidRDefault="00CA1604" w:rsidP="00795C46">
      <w:pPr>
        <w:jc w:val="both"/>
        <w:rPr>
          <w:sz w:val="28"/>
          <w:szCs w:val="28"/>
        </w:rPr>
      </w:pPr>
    </w:p>
    <w:p w:rsidR="00CA1604" w:rsidRDefault="00CA1604" w:rsidP="002D4681">
      <w:pPr>
        <w:rPr>
          <w:rStyle w:val="a0"/>
          <w:b w:val="0"/>
          <w:bCs w:val="0"/>
          <w:color w:val="auto"/>
          <w:sz w:val="28"/>
          <w:szCs w:val="28"/>
        </w:rPr>
      </w:pPr>
      <w:r w:rsidRPr="0094153E">
        <w:rPr>
          <w:sz w:val="28"/>
          <w:szCs w:val="28"/>
        </w:rPr>
        <w:t xml:space="preserve">В соответствии с </w:t>
      </w:r>
      <w:r w:rsidRPr="00583D6B">
        <w:rPr>
          <w:kern w:val="2"/>
          <w:sz w:val="28"/>
          <w:szCs w:val="28"/>
        </w:rPr>
        <w:t xml:space="preserve"> Постановлени</w:t>
      </w:r>
      <w:r>
        <w:rPr>
          <w:kern w:val="2"/>
          <w:sz w:val="28"/>
          <w:szCs w:val="28"/>
        </w:rPr>
        <w:t>ями</w:t>
      </w:r>
      <w:r w:rsidRPr="00583D6B">
        <w:rPr>
          <w:kern w:val="2"/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Зазерского</w:t>
      </w:r>
      <w:r w:rsidRPr="00583D6B">
        <w:rPr>
          <w:kern w:val="2"/>
          <w:sz w:val="28"/>
          <w:szCs w:val="28"/>
        </w:rPr>
        <w:t xml:space="preserve"> сельского поселения от </w:t>
      </w:r>
      <w:r>
        <w:rPr>
          <w:kern w:val="2"/>
          <w:sz w:val="28"/>
          <w:szCs w:val="28"/>
        </w:rPr>
        <w:t>26</w:t>
      </w:r>
      <w:r w:rsidRPr="00583D6B">
        <w:rPr>
          <w:kern w:val="2"/>
          <w:sz w:val="28"/>
          <w:szCs w:val="28"/>
        </w:rPr>
        <w:t xml:space="preserve">.08.2013 № </w:t>
      </w:r>
      <w:r>
        <w:rPr>
          <w:kern w:val="2"/>
          <w:sz w:val="28"/>
          <w:szCs w:val="28"/>
        </w:rPr>
        <w:t>67</w:t>
      </w:r>
      <w:r w:rsidRPr="00583D6B">
        <w:rPr>
          <w:kern w:val="2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sz w:val="28"/>
          <w:szCs w:val="28"/>
        </w:rPr>
        <w:t>Зазерского</w:t>
      </w:r>
      <w:r w:rsidRPr="00583D6B">
        <w:rPr>
          <w:kern w:val="2"/>
          <w:sz w:val="28"/>
          <w:szCs w:val="28"/>
        </w:rPr>
        <w:t xml:space="preserve"> сельского поселения»</w:t>
      </w:r>
      <w:r>
        <w:rPr>
          <w:kern w:val="2"/>
          <w:sz w:val="28"/>
          <w:szCs w:val="28"/>
        </w:rPr>
        <w:t>, от 26.08.2013 № 68 «</w:t>
      </w:r>
      <w:r>
        <w:rPr>
          <w:sz w:val="28"/>
          <w:szCs w:val="28"/>
        </w:rPr>
        <w:t>Об утверждении Методических рекомендаций по разработке и реализации муниципальных программ  Зазерского сельского поселения,</w:t>
      </w:r>
      <w:r w:rsidRPr="00583D6B">
        <w:rPr>
          <w:kern w:val="2"/>
          <w:sz w:val="28"/>
          <w:szCs w:val="28"/>
        </w:rPr>
        <w:t xml:space="preserve"> от </w:t>
      </w:r>
      <w:r>
        <w:rPr>
          <w:kern w:val="2"/>
          <w:sz w:val="28"/>
          <w:szCs w:val="28"/>
        </w:rPr>
        <w:t>2</w:t>
      </w:r>
      <w:r w:rsidRPr="00583D6B">
        <w:rPr>
          <w:kern w:val="2"/>
          <w:sz w:val="28"/>
          <w:szCs w:val="28"/>
        </w:rPr>
        <w:t xml:space="preserve">6.08.2013 № </w:t>
      </w:r>
      <w:r>
        <w:rPr>
          <w:kern w:val="2"/>
          <w:sz w:val="28"/>
          <w:szCs w:val="28"/>
        </w:rPr>
        <w:t xml:space="preserve">69 </w:t>
      </w:r>
      <w:r w:rsidRPr="00583D6B">
        <w:rPr>
          <w:kern w:val="2"/>
          <w:sz w:val="28"/>
          <w:szCs w:val="28"/>
        </w:rPr>
        <w:t xml:space="preserve">«Об утверждении Перечня муниципальных программ </w:t>
      </w:r>
      <w:r>
        <w:rPr>
          <w:sz w:val="28"/>
          <w:szCs w:val="28"/>
        </w:rPr>
        <w:t>Зазерского</w:t>
      </w:r>
      <w:r w:rsidRPr="00583D6B">
        <w:rPr>
          <w:kern w:val="2"/>
          <w:sz w:val="28"/>
          <w:szCs w:val="28"/>
        </w:rPr>
        <w:t xml:space="preserve"> сельского поселения», </w:t>
      </w:r>
      <w:r w:rsidRPr="00FC3781">
        <w:rPr>
          <w:kern w:val="2"/>
          <w:sz w:val="28"/>
          <w:szCs w:val="28"/>
        </w:rPr>
        <w:t>от 2</w:t>
      </w:r>
      <w:r>
        <w:rPr>
          <w:kern w:val="2"/>
          <w:sz w:val="28"/>
          <w:szCs w:val="28"/>
        </w:rPr>
        <w:t>6.09.2013года №8</w:t>
      </w:r>
      <w:r w:rsidRPr="003F5E6E">
        <w:rPr>
          <w:kern w:val="2"/>
          <w:sz w:val="28"/>
          <w:szCs w:val="28"/>
        </w:rPr>
        <w:t>6</w:t>
      </w:r>
      <w:r w:rsidRPr="00FC3781">
        <w:rPr>
          <w:kern w:val="2"/>
          <w:sz w:val="28"/>
          <w:szCs w:val="28"/>
        </w:rPr>
        <w:t xml:space="preserve"> «Об утверждении муниципальной программы </w:t>
      </w:r>
      <w:r>
        <w:rPr>
          <w:sz w:val="28"/>
          <w:szCs w:val="28"/>
        </w:rPr>
        <w:t>Зазерского</w:t>
      </w:r>
      <w:r w:rsidRPr="00FC3781">
        <w:rPr>
          <w:kern w:val="2"/>
          <w:sz w:val="28"/>
          <w:szCs w:val="28"/>
        </w:rPr>
        <w:t xml:space="preserve"> сельского поселения </w:t>
      </w:r>
      <w:r w:rsidRPr="00007ADE">
        <w:rPr>
          <w:sz w:val="28"/>
          <w:szCs w:val="28"/>
        </w:rPr>
        <w:t>«</w:t>
      </w:r>
      <w:r>
        <w:rPr>
          <w:kern w:val="2"/>
          <w:sz w:val="28"/>
          <w:szCs w:val="28"/>
        </w:rPr>
        <w:t xml:space="preserve">Обеспечение качественными </w:t>
      </w:r>
      <w:r w:rsidRPr="002D4681">
        <w:rPr>
          <w:kern w:val="2"/>
          <w:sz w:val="28"/>
          <w:szCs w:val="28"/>
        </w:rPr>
        <w:t>;</w:t>
      </w:r>
      <w:r>
        <w:rPr>
          <w:kern w:val="2"/>
          <w:sz w:val="28"/>
          <w:szCs w:val="28"/>
        </w:rPr>
        <w:t>илищно</w:t>
      </w:r>
      <w:r w:rsidRPr="002D468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-коммунальными услугами населения</w:t>
      </w:r>
      <w:r w:rsidRPr="00007ADE">
        <w:rPr>
          <w:sz w:val="28"/>
          <w:szCs w:val="28"/>
        </w:rPr>
        <w:t>»</w:t>
      </w:r>
      <w:r w:rsidRPr="00007ADE">
        <w:rPr>
          <w:kern w:val="2"/>
          <w:sz w:val="28"/>
          <w:szCs w:val="28"/>
        </w:rPr>
        <w:t xml:space="preserve">, от </w:t>
      </w:r>
      <w:r>
        <w:rPr>
          <w:kern w:val="2"/>
          <w:sz w:val="28"/>
          <w:szCs w:val="28"/>
        </w:rPr>
        <w:t>30</w:t>
      </w:r>
      <w:r w:rsidRPr="00007ADE">
        <w:rPr>
          <w:kern w:val="2"/>
          <w:sz w:val="28"/>
          <w:szCs w:val="28"/>
        </w:rPr>
        <w:t>.</w:t>
      </w:r>
      <w:r>
        <w:rPr>
          <w:kern w:val="2"/>
          <w:sz w:val="28"/>
          <w:szCs w:val="28"/>
        </w:rPr>
        <w:t>09</w:t>
      </w:r>
      <w:r w:rsidRPr="00007ADE">
        <w:rPr>
          <w:kern w:val="2"/>
          <w:sz w:val="28"/>
          <w:szCs w:val="28"/>
        </w:rPr>
        <w:t>.201</w:t>
      </w:r>
      <w:r>
        <w:rPr>
          <w:kern w:val="2"/>
          <w:sz w:val="28"/>
          <w:szCs w:val="28"/>
        </w:rPr>
        <w:t>4</w:t>
      </w:r>
      <w:r w:rsidRPr="00007ADE">
        <w:rPr>
          <w:kern w:val="2"/>
          <w:sz w:val="28"/>
          <w:szCs w:val="28"/>
        </w:rPr>
        <w:t xml:space="preserve">г. № </w:t>
      </w:r>
      <w:r>
        <w:rPr>
          <w:kern w:val="2"/>
          <w:sz w:val="28"/>
          <w:szCs w:val="28"/>
        </w:rPr>
        <w:t>63,3</w:t>
      </w:r>
      <w:r w:rsidRPr="00007ADE">
        <w:rPr>
          <w:kern w:val="2"/>
          <w:sz w:val="28"/>
          <w:szCs w:val="28"/>
        </w:rPr>
        <w:t xml:space="preserve"> «Об утверждении Плана реализации  муниципальной программы </w:t>
      </w:r>
      <w:r>
        <w:rPr>
          <w:sz w:val="28"/>
          <w:szCs w:val="28"/>
        </w:rPr>
        <w:t>Зазерского</w:t>
      </w:r>
      <w:r w:rsidRPr="00007ADE">
        <w:rPr>
          <w:kern w:val="2"/>
          <w:sz w:val="28"/>
          <w:szCs w:val="28"/>
        </w:rPr>
        <w:t xml:space="preserve"> сельского поселения </w:t>
      </w: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</w:t>
      </w:r>
      <w:r w:rsidRPr="00007ADE">
        <w:rPr>
          <w:sz w:val="28"/>
          <w:szCs w:val="28"/>
        </w:rPr>
        <w:t>»</w:t>
      </w:r>
      <w:r w:rsidRPr="003E69F8">
        <w:rPr>
          <w:b/>
          <w:bCs/>
        </w:rPr>
        <w:t xml:space="preserve"> </w:t>
      </w:r>
      <w:r w:rsidRPr="00DD7B2A">
        <w:rPr>
          <w:kern w:val="2"/>
          <w:sz w:val="28"/>
          <w:szCs w:val="28"/>
        </w:rPr>
        <w:t>на 2014 год»</w:t>
      </w:r>
      <w:r w:rsidRPr="0094153E">
        <w:rPr>
          <w:rStyle w:val="a0"/>
          <w:b w:val="0"/>
          <w:bCs w:val="0"/>
          <w:color w:val="auto"/>
          <w:sz w:val="28"/>
          <w:szCs w:val="28"/>
        </w:rPr>
        <w:t>,</w:t>
      </w:r>
    </w:p>
    <w:p w:rsidR="00CA1604" w:rsidRPr="0094153E" w:rsidRDefault="00CA1604" w:rsidP="001E4222">
      <w:pPr>
        <w:ind w:firstLine="567"/>
        <w:jc w:val="both"/>
        <w:rPr>
          <w:sz w:val="28"/>
          <w:szCs w:val="28"/>
        </w:rPr>
      </w:pPr>
    </w:p>
    <w:p w:rsidR="00CA1604" w:rsidRDefault="00CA1604" w:rsidP="00795C46">
      <w:pPr>
        <w:jc w:val="center"/>
        <w:rPr>
          <w:sz w:val="28"/>
          <w:szCs w:val="28"/>
        </w:rPr>
      </w:pPr>
      <w:r w:rsidRPr="0094153E">
        <w:rPr>
          <w:sz w:val="28"/>
          <w:szCs w:val="28"/>
        </w:rPr>
        <w:t>ПОСТАНОВЛЯЮ:</w:t>
      </w:r>
    </w:p>
    <w:p w:rsidR="00CA1604" w:rsidRPr="0094153E" w:rsidRDefault="00CA1604" w:rsidP="002D4681">
      <w:pPr>
        <w:rPr>
          <w:b/>
          <w:bCs/>
          <w:sz w:val="28"/>
          <w:szCs w:val="28"/>
        </w:rPr>
      </w:pPr>
      <w:r w:rsidRPr="00356FBF">
        <w:rPr>
          <w:sz w:val="28"/>
          <w:szCs w:val="28"/>
        </w:rPr>
        <w:t xml:space="preserve">1. Утвердить отчет </w:t>
      </w:r>
      <w:r w:rsidRPr="00220FF5">
        <w:rPr>
          <w:sz w:val="28"/>
          <w:szCs w:val="28"/>
        </w:rPr>
        <w:t>об исполнении</w:t>
      </w:r>
      <w:r>
        <w:rPr>
          <w:sz w:val="28"/>
          <w:szCs w:val="28"/>
        </w:rPr>
        <w:t xml:space="preserve"> </w:t>
      </w:r>
      <w:r w:rsidRPr="00220FF5">
        <w:rPr>
          <w:sz w:val="28"/>
          <w:szCs w:val="28"/>
        </w:rPr>
        <w:t xml:space="preserve">плана  реализации муниципальной программы </w:t>
      </w:r>
      <w:r>
        <w:rPr>
          <w:sz w:val="28"/>
          <w:szCs w:val="28"/>
        </w:rPr>
        <w:t>Зазерского</w:t>
      </w:r>
      <w:r w:rsidRPr="00220FF5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007ADE">
        <w:rPr>
          <w:sz w:val="28"/>
          <w:szCs w:val="28"/>
        </w:rPr>
        <w:t>«</w:t>
      </w:r>
      <w:r>
        <w:rPr>
          <w:kern w:val="2"/>
          <w:sz w:val="28"/>
          <w:szCs w:val="28"/>
        </w:rPr>
        <w:t>Обеспечение качественными жилищно -коммунальными услугами населения</w:t>
      </w:r>
      <w:r w:rsidRPr="00007ADE">
        <w:rPr>
          <w:sz w:val="28"/>
          <w:szCs w:val="28"/>
        </w:rPr>
        <w:t>»</w:t>
      </w:r>
      <w:r w:rsidRPr="003E69F8">
        <w:rPr>
          <w:b/>
          <w:bCs/>
        </w:rPr>
        <w:t xml:space="preserve"> </w:t>
      </w:r>
      <w:r>
        <w:rPr>
          <w:sz w:val="28"/>
          <w:szCs w:val="28"/>
        </w:rPr>
        <w:t xml:space="preserve"> </w:t>
      </w:r>
      <w:r w:rsidRPr="00356FBF"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 1 квартал </w:t>
      </w:r>
      <w:r w:rsidRPr="00356FBF">
        <w:rPr>
          <w:sz w:val="28"/>
          <w:szCs w:val="28"/>
        </w:rPr>
        <w:t>201</w:t>
      </w:r>
      <w:r>
        <w:rPr>
          <w:sz w:val="28"/>
          <w:szCs w:val="28"/>
        </w:rPr>
        <w:t xml:space="preserve">6 </w:t>
      </w:r>
      <w:r w:rsidRPr="00356FBF">
        <w:rPr>
          <w:sz w:val="28"/>
          <w:szCs w:val="28"/>
        </w:rPr>
        <w:t>года,  согласно приложению к настоящему постановлению</w:t>
      </w:r>
      <w:r w:rsidRPr="0094153E">
        <w:rPr>
          <w:b/>
          <w:bCs/>
          <w:sz w:val="28"/>
          <w:szCs w:val="28"/>
        </w:rPr>
        <w:t>.</w:t>
      </w:r>
    </w:p>
    <w:p w:rsidR="00CA1604" w:rsidRPr="0094153E" w:rsidRDefault="00CA1604" w:rsidP="00795C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4153E">
        <w:rPr>
          <w:sz w:val="28"/>
          <w:szCs w:val="28"/>
        </w:rPr>
        <w:t xml:space="preserve">. Контроль за выполнением </w:t>
      </w:r>
      <w:r>
        <w:rPr>
          <w:sz w:val="28"/>
          <w:szCs w:val="28"/>
        </w:rPr>
        <w:t xml:space="preserve">настоящего </w:t>
      </w:r>
      <w:r w:rsidRPr="0094153E">
        <w:rPr>
          <w:sz w:val="28"/>
          <w:szCs w:val="28"/>
        </w:rPr>
        <w:t>постановления оставляю за собой.</w:t>
      </w:r>
    </w:p>
    <w:p w:rsidR="00CA1604" w:rsidRDefault="00CA1604" w:rsidP="00795C46">
      <w:pPr>
        <w:jc w:val="both"/>
        <w:rPr>
          <w:sz w:val="28"/>
          <w:szCs w:val="28"/>
        </w:rPr>
      </w:pPr>
    </w:p>
    <w:p w:rsidR="00CA1604" w:rsidRDefault="00CA1604" w:rsidP="00795C46">
      <w:pPr>
        <w:jc w:val="both"/>
        <w:rPr>
          <w:sz w:val="28"/>
          <w:szCs w:val="28"/>
        </w:rPr>
      </w:pPr>
    </w:p>
    <w:p w:rsidR="00CA1604" w:rsidRPr="0094153E" w:rsidRDefault="00CA1604" w:rsidP="00795C46">
      <w:pPr>
        <w:jc w:val="both"/>
        <w:rPr>
          <w:sz w:val="28"/>
          <w:szCs w:val="28"/>
        </w:rPr>
      </w:pPr>
      <w:r w:rsidRPr="0094153E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Зазерского</w:t>
      </w:r>
    </w:p>
    <w:p w:rsidR="00CA1604" w:rsidRPr="0094153E" w:rsidRDefault="00CA1604" w:rsidP="003E59F1">
      <w:pPr>
        <w:jc w:val="both"/>
        <w:rPr>
          <w:sz w:val="28"/>
          <w:szCs w:val="28"/>
        </w:rPr>
      </w:pPr>
      <w:r w:rsidRPr="0094153E">
        <w:rPr>
          <w:sz w:val="28"/>
          <w:szCs w:val="28"/>
        </w:rPr>
        <w:t xml:space="preserve">сельского поселения                                                                            </w:t>
      </w:r>
      <w:r>
        <w:rPr>
          <w:sz w:val="28"/>
          <w:szCs w:val="28"/>
        </w:rPr>
        <w:t>Ю.И.Артеменко</w:t>
      </w:r>
    </w:p>
    <w:p w:rsidR="00CA1604" w:rsidRPr="00282AAA" w:rsidRDefault="00CA1604" w:rsidP="00795C46">
      <w:pPr>
        <w:jc w:val="center"/>
        <w:rPr>
          <w:sz w:val="28"/>
          <w:szCs w:val="28"/>
        </w:rPr>
      </w:pPr>
    </w:p>
    <w:p w:rsidR="00CA1604" w:rsidRPr="00282AAA" w:rsidRDefault="00CA1604" w:rsidP="00BB5512">
      <w:pPr>
        <w:jc w:val="right"/>
        <w:rPr>
          <w:sz w:val="28"/>
          <w:szCs w:val="28"/>
        </w:rPr>
      </w:pPr>
    </w:p>
    <w:p w:rsidR="00CA1604" w:rsidRPr="00282AAA" w:rsidRDefault="00CA1604" w:rsidP="00BB5512">
      <w:pPr>
        <w:jc w:val="right"/>
        <w:rPr>
          <w:sz w:val="28"/>
          <w:szCs w:val="28"/>
        </w:rPr>
      </w:pPr>
    </w:p>
    <w:p w:rsidR="00CA1604" w:rsidRDefault="00CA1604" w:rsidP="00795C46">
      <w:pPr>
        <w:jc w:val="right"/>
      </w:pPr>
    </w:p>
    <w:p w:rsidR="00CA1604" w:rsidRDefault="00CA1604" w:rsidP="00795C46">
      <w:pPr>
        <w:jc w:val="right"/>
        <w:sectPr w:rsidR="00CA1604" w:rsidSect="002353BC">
          <w:footerReference w:type="default" r:id="rId7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CA1604" w:rsidRDefault="00CA1604" w:rsidP="00C82DA6">
      <w:pPr>
        <w:jc w:val="right"/>
      </w:pPr>
      <w:r>
        <w:t xml:space="preserve">Приложение к Постановлению Администрации </w:t>
      </w:r>
    </w:p>
    <w:p w:rsidR="00CA1604" w:rsidRDefault="00CA1604" w:rsidP="00C82DA6">
      <w:pPr>
        <w:jc w:val="right"/>
      </w:pPr>
      <w:r>
        <w:t>Зазерского сельского поселения</w:t>
      </w:r>
    </w:p>
    <w:p w:rsidR="00CA1604" w:rsidRDefault="00CA1604" w:rsidP="00C82DA6">
      <w:pPr>
        <w:jc w:val="right"/>
      </w:pPr>
      <w:r>
        <w:t xml:space="preserve"> от 13.04.2016г № 37</w:t>
      </w:r>
    </w:p>
    <w:p w:rsidR="00CA1604" w:rsidRDefault="00CA1604" w:rsidP="00C82DA6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муниципальной  программы: </w:t>
      </w:r>
      <w:r>
        <w:rPr>
          <w:rFonts w:ascii="Times New Roman" w:hAnsi="Times New Roman" w:cs="Times New Roman"/>
          <w:b/>
          <w:bCs/>
          <w:kern w:val="2"/>
          <w:sz w:val="28"/>
          <w:szCs w:val="28"/>
          <w:u w:val="single"/>
        </w:rPr>
        <w:t>«</w:t>
      </w:r>
      <w:r>
        <w:rPr>
          <w:rFonts w:ascii="Times New Roman" w:hAnsi="Times New Roman" w:cs="Times New Roman"/>
          <w:kern w:val="2"/>
          <w:sz w:val="28"/>
          <w:szCs w:val="28"/>
        </w:rPr>
        <w:t>Обеспечение качественными жилищно -коммунальными услугами населения</w:t>
      </w:r>
      <w:r>
        <w:rPr>
          <w:rFonts w:ascii="Times New Roman" w:hAnsi="Times New Roman" w:cs="Times New Roman"/>
          <w:b/>
          <w:bCs/>
          <w:kern w:val="2"/>
          <w:sz w:val="28"/>
          <w:szCs w:val="28"/>
          <w:u w:val="single"/>
        </w:rPr>
        <w:t xml:space="preserve"> »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</w:p>
    <w:p w:rsidR="00CA1604" w:rsidRPr="00220FF5" w:rsidRDefault="00CA1604" w:rsidP="00C8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отчетный период </w:t>
      </w:r>
      <w:r w:rsidRPr="00220FF5">
        <w:rPr>
          <w:kern w:val="2"/>
          <w:sz w:val="28"/>
          <w:szCs w:val="28"/>
        </w:rPr>
        <w:t xml:space="preserve">за </w:t>
      </w:r>
      <w:r>
        <w:rPr>
          <w:kern w:val="2"/>
          <w:sz w:val="28"/>
          <w:szCs w:val="28"/>
        </w:rPr>
        <w:t xml:space="preserve">1квартал  </w:t>
      </w:r>
      <w:r w:rsidRPr="00220FF5">
        <w:rPr>
          <w:kern w:val="2"/>
          <w:sz w:val="28"/>
          <w:szCs w:val="28"/>
        </w:rPr>
        <w:t>201</w:t>
      </w:r>
      <w:r>
        <w:rPr>
          <w:kern w:val="2"/>
          <w:sz w:val="28"/>
          <w:szCs w:val="28"/>
        </w:rPr>
        <w:t>6</w:t>
      </w:r>
      <w:r w:rsidRPr="00220FF5">
        <w:rPr>
          <w:kern w:val="2"/>
          <w:sz w:val="28"/>
          <w:szCs w:val="28"/>
        </w:rPr>
        <w:t xml:space="preserve"> год</w:t>
      </w:r>
      <w:r>
        <w:rPr>
          <w:kern w:val="2"/>
          <w:sz w:val="28"/>
          <w:szCs w:val="28"/>
        </w:rPr>
        <w:t xml:space="preserve">а </w:t>
      </w:r>
      <w:r w:rsidRPr="00220FF5">
        <w:rPr>
          <w:sz w:val="28"/>
          <w:szCs w:val="28"/>
        </w:rPr>
        <w:t>.</w:t>
      </w:r>
    </w:p>
    <w:p w:rsidR="00CA1604" w:rsidRDefault="00CA1604" w:rsidP="00C82DA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655" w:type="dxa"/>
        <w:tblInd w:w="-73" w:type="dxa"/>
        <w:tblLayout w:type="fixed"/>
        <w:tblCellMar>
          <w:left w:w="75" w:type="dxa"/>
          <w:right w:w="75" w:type="dxa"/>
        </w:tblCellMar>
        <w:tblLook w:val="00A0"/>
      </w:tblPr>
      <w:tblGrid>
        <w:gridCol w:w="710"/>
        <w:gridCol w:w="3431"/>
        <w:gridCol w:w="1844"/>
        <w:gridCol w:w="3261"/>
        <w:gridCol w:w="1561"/>
        <w:gridCol w:w="1730"/>
        <w:gridCol w:w="1134"/>
        <w:gridCol w:w="992"/>
        <w:gridCol w:w="992"/>
      </w:tblGrid>
      <w:tr w:rsidR="00CA1604">
        <w:trPr>
          <w:trHeight w:val="854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подпрограммы,</w:t>
            </w:r>
          </w:p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основного мероприятия,</w:t>
            </w:r>
          </w:p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</w:t>
            </w:r>
            <w:r>
              <w:rPr>
                <w:sz w:val="28"/>
                <w:szCs w:val="28"/>
              </w:rPr>
              <w:br/>
              <w:t xml:space="preserve"> исполнитель  </w:t>
            </w:r>
            <w:r>
              <w:rPr>
                <w:sz w:val="28"/>
                <w:szCs w:val="28"/>
              </w:rPr>
              <w:br/>
              <w:t xml:space="preserve">  (заместитель руководителя ОИВ/ФИО)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Результат </w:t>
            </w:r>
          </w:p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реализации мероприятия (краткое описание)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Фактическая дата начала   </w:t>
            </w:r>
            <w:r>
              <w:rPr>
                <w:sz w:val="28"/>
                <w:szCs w:val="28"/>
              </w:rPr>
              <w:br/>
              <w:t xml:space="preserve">реализации </w:t>
            </w:r>
            <w:r>
              <w:rPr>
                <w:sz w:val="28"/>
                <w:szCs w:val="28"/>
              </w:rPr>
              <w:br/>
              <w:t>мероприятия</w:t>
            </w:r>
          </w:p>
        </w:tc>
        <w:tc>
          <w:tcPr>
            <w:tcW w:w="17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Фактическая дата окончания</w:t>
            </w:r>
            <w:r>
              <w:rPr>
                <w:sz w:val="28"/>
                <w:szCs w:val="28"/>
              </w:rPr>
              <w:br/>
              <w:t xml:space="preserve">реализации  </w:t>
            </w:r>
            <w:r>
              <w:rPr>
                <w:sz w:val="28"/>
                <w:szCs w:val="28"/>
              </w:rPr>
              <w:br/>
              <w:t xml:space="preserve">мероприятия, </w:t>
            </w:r>
            <w:r>
              <w:rPr>
                <w:sz w:val="28"/>
                <w:szCs w:val="28"/>
              </w:rPr>
              <w:br/>
              <w:t xml:space="preserve">наступления  </w:t>
            </w:r>
            <w:r>
              <w:rPr>
                <w:sz w:val="28"/>
                <w:szCs w:val="28"/>
              </w:rPr>
              <w:br/>
              <w:t xml:space="preserve">контрольного </w:t>
            </w:r>
            <w:r>
              <w:rPr>
                <w:sz w:val="28"/>
                <w:szCs w:val="28"/>
              </w:rPr>
              <w:br/>
              <w:t>события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местного бюджета на реализацию муниципальной       </w:t>
            </w:r>
            <w:r>
              <w:rPr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Заключено   </w:t>
            </w:r>
            <w:r>
              <w:rPr>
                <w:sz w:val="28"/>
                <w:szCs w:val="28"/>
              </w:rPr>
              <w:br/>
              <w:t xml:space="preserve">контрактов на отчетную дату, тыс. руб.   </w:t>
            </w:r>
            <w:r>
              <w:rPr>
                <w:sz w:val="28"/>
                <w:szCs w:val="28"/>
              </w:rPr>
              <w:br/>
            </w:r>
            <w:hyperlink r:id="rId8" w:anchor="Par1414" w:history="1">
              <w:r>
                <w:rPr>
                  <w:rStyle w:val="Hyperlink"/>
                  <w:sz w:val="28"/>
                  <w:szCs w:val="28"/>
                </w:rPr>
                <w:t>&lt;1&gt;</w:t>
              </w:r>
            </w:hyperlink>
          </w:p>
        </w:tc>
      </w:tr>
      <w:tr w:rsidR="00CA1604">
        <w:trPr>
          <w:trHeight w:val="72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604" w:rsidRDefault="00CA1604">
            <w:pPr>
              <w:rPr>
                <w:sz w:val="28"/>
                <w:szCs w:val="28"/>
              </w:rPr>
            </w:pPr>
          </w:p>
        </w:tc>
        <w:tc>
          <w:tcPr>
            <w:tcW w:w="3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604" w:rsidRDefault="00CA1604">
            <w:pPr>
              <w:rPr>
                <w:sz w:val="28"/>
                <w:szCs w:val="28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604" w:rsidRDefault="00CA1604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604" w:rsidRDefault="00CA1604">
            <w:pPr>
              <w:rPr>
                <w:sz w:val="28"/>
                <w:szCs w:val="28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604" w:rsidRDefault="00CA1604">
            <w:pPr>
              <w:rPr>
                <w:sz w:val="28"/>
                <w:szCs w:val="28"/>
              </w:rPr>
            </w:pPr>
          </w:p>
        </w:tc>
        <w:tc>
          <w:tcPr>
            <w:tcW w:w="1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604" w:rsidRDefault="00CA1604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предусмотрено</w:t>
            </w:r>
          </w:p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 программой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факт на отчетную дату </w:t>
            </w:r>
            <w:hyperlink r:id="rId9" w:anchor="Par1414" w:history="1">
              <w:r>
                <w:rPr>
                  <w:rStyle w:val="Hyperlink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604" w:rsidRDefault="00CA1604">
            <w:pPr>
              <w:rPr>
                <w:sz w:val="28"/>
                <w:szCs w:val="28"/>
              </w:rPr>
            </w:pPr>
          </w:p>
        </w:tc>
      </w:tr>
      <w:tr w:rsidR="00CA1604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CA1604">
        <w:trPr>
          <w:trHeight w:val="36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Программа </w:t>
            </w:r>
            <w:r>
              <w:rPr>
                <w:b/>
                <w:bCs/>
                <w:kern w:val="2"/>
                <w:sz w:val="28"/>
                <w:szCs w:val="28"/>
                <w:u w:val="single"/>
              </w:rPr>
              <w:t>«</w:t>
            </w:r>
            <w:r>
              <w:rPr>
                <w:kern w:val="2"/>
                <w:sz w:val="28"/>
                <w:szCs w:val="28"/>
              </w:rPr>
              <w:t>Обеспечение качественными жилищно -коммунальными услугами населения</w:t>
            </w:r>
            <w:r>
              <w:rPr>
                <w:b/>
                <w:bCs/>
                <w:kern w:val="2"/>
                <w:sz w:val="28"/>
                <w:szCs w:val="28"/>
                <w:u w:val="single"/>
              </w:rPr>
              <w:t xml:space="preserve"> »</w:t>
            </w:r>
            <w:r>
              <w:rPr>
                <w:sz w:val="28"/>
                <w:szCs w:val="28"/>
              </w:rPr>
              <w:t xml:space="preserve"> Зазерского сельского поселения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Зазерского сельского поселения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комфортное проживание на территории, развитие инфраструктуры для  отдыха детей и взрослого населения,  улучшение уровня и качества жизни населения</w:t>
            </w:r>
          </w:p>
        </w:tc>
        <w:tc>
          <w:tcPr>
            <w:tcW w:w="1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01.01.2016г-31.12.2016г</w:t>
            </w:r>
          </w:p>
        </w:tc>
        <w:tc>
          <w:tcPr>
            <w:tcW w:w="1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01.01.2016г-31.12.2016г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33,8</w:t>
            </w:r>
          </w:p>
        </w:tc>
      </w:tr>
      <w:tr w:rsidR="00CA1604" w:rsidRPr="008E47F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 и замена запасных частей скважен, башен (Рожновского) х. Араканцев, х. Дымков, х.Зазерский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01.01.2015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31.12.2015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91,9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29,8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highlight w:val="lightGray"/>
              </w:rPr>
            </w:pPr>
            <w:r>
              <w:rPr>
                <w:b/>
                <w:bCs/>
                <w:sz w:val="28"/>
                <w:szCs w:val="28"/>
                <w:highlight w:val="lightGray"/>
              </w:rPr>
              <w:t>29,8</w:t>
            </w:r>
          </w:p>
        </w:tc>
      </w:tr>
      <w:tr w:rsidR="00CA1604" w:rsidRPr="008E47F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1.1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 xml:space="preserve">Мероприятия по приобретению  насоса в скважину х.Кухтачев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18.01.2016</w:t>
            </w:r>
          </w:p>
          <w:p w:rsidR="00CA1604" w:rsidRPr="008E47F5" w:rsidRDefault="00CA1604" w:rsidP="00C82DA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 w:rsidP="00C82DA6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31.01.2016</w:t>
            </w:r>
          </w:p>
          <w:p w:rsidR="00CA1604" w:rsidRPr="008E47F5" w:rsidRDefault="00CA1604" w:rsidP="00C82DA6">
            <w:pPr>
              <w:jc w:val="center"/>
              <w:rPr>
                <w:sz w:val="28"/>
                <w:szCs w:val="28"/>
              </w:rPr>
            </w:pPr>
          </w:p>
          <w:p w:rsidR="00CA1604" w:rsidRPr="008E47F5" w:rsidRDefault="00CA1604" w:rsidP="00C82DA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15,5</w:t>
            </w:r>
          </w:p>
        </w:tc>
      </w:tr>
      <w:tr w:rsidR="00CA1604" w:rsidRPr="008E47F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1.2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Мероприятия по ремонту насоса х.Зазерский ул.Новая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29.01.2016</w:t>
            </w:r>
          </w:p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05.02.2016</w:t>
            </w:r>
          </w:p>
          <w:p w:rsidR="00CA1604" w:rsidRPr="008E47F5" w:rsidRDefault="00CA1604" w:rsidP="00C82DA6">
            <w:pPr>
              <w:jc w:val="center"/>
              <w:rPr>
                <w:sz w:val="28"/>
                <w:szCs w:val="28"/>
              </w:rPr>
            </w:pPr>
          </w:p>
          <w:p w:rsidR="00CA1604" w:rsidRPr="008E47F5" w:rsidRDefault="00CA1604" w:rsidP="00C82DA6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14,3</w:t>
            </w:r>
          </w:p>
        </w:tc>
      </w:tr>
      <w:tr w:rsidR="00CA1604" w:rsidRPr="008E47F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1.3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 xml:space="preserve">Мероприятия по ремонту водопроводных сетей ул. х. Зазерский,х.Араканцев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01.07.2016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17,60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</w:t>
            </w:r>
          </w:p>
        </w:tc>
      </w:tr>
      <w:tr w:rsidR="00CA160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 w:rsidP="00C82DA6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по ремонту водопроводных сетей х.Араканцев, х. Зазерский</w:t>
            </w:r>
          </w:p>
          <w:p w:rsidR="00CA1604" w:rsidRDefault="00CA1604" w:rsidP="00C82DA6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(гидоанты, подключение башни)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01.07.2016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31.09.2016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A1604" w:rsidRPr="0055673A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Капитальный ремонт смотровых колодцев водопроводных сетей в х.Зазерский, х. Араканцев, х. Дымков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фактического объема подаваемой в сеть воды, улучшение качества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 w:rsidP="008E47F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highlight w:val="lightGray"/>
              </w:rPr>
            </w:pPr>
            <w:r>
              <w:rPr>
                <w:b/>
                <w:bCs/>
                <w:sz w:val="28"/>
                <w:szCs w:val="28"/>
                <w:highlight w:val="lightGray"/>
              </w:rPr>
              <w:t>0</w:t>
            </w:r>
          </w:p>
        </w:tc>
      </w:tr>
      <w:tr w:rsidR="00CA160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Оформление проектно-сметной документации проектирование зон санитарной охраны  на артезианские скважины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Увеличение фактического объема подаваемой в сеть воды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31.12.2016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8E47F5">
              <w:rPr>
                <w:b/>
                <w:bCs/>
                <w:sz w:val="28"/>
                <w:szCs w:val="28"/>
              </w:rPr>
              <w:t>84,8</w:t>
            </w:r>
          </w:p>
        </w:tc>
      </w:tr>
      <w:tr w:rsidR="00CA1604">
        <w:trPr>
          <w:trHeight w:val="145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3.1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 xml:space="preserve">Услуги по разработке проектно-сметной документации проектирование зон санитарной охраны  на артезианские скважины х.Араканцев,х.Зазерский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Увеличение фактического объема подаваемой в сеть воды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31.12.2016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 w:rsidP="0033675A">
            <w:pPr>
              <w:tabs>
                <w:tab w:val="left" w:pos="961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84,8</w:t>
            </w:r>
          </w:p>
        </w:tc>
      </w:tr>
      <w:tr w:rsidR="00CA1604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Приобретение фасонных частей для водопроводных сетей.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фактического объема подаваемой в сеть воды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highlight w:val="lightGray"/>
              </w:rPr>
            </w:pPr>
            <w:r>
              <w:rPr>
                <w:b/>
                <w:bCs/>
                <w:sz w:val="28"/>
                <w:szCs w:val="28"/>
                <w:highlight w:val="lightGray"/>
              </w:rPr>
              <w:t>0</w:t>
            </w:r>
          </w:p>
        </w:tc>
      </w:tr>
      <w:tr w:rsidR="00CA1604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Капитальный ремонтонт водопроводных сетей ул. Новая х. Зазерский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31,12,2016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  <w:highlight w:val="lightGray"/>
              </w:rPr>
            </w:pPr>
            <w:r>
              <w:rPr>
                <w:sz w:val="28"/>
                <w:szCs w:val="28"/>
                <w:highlight w:val="lightGray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55673A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highlight w:val="lightGray"/>
              </w:rPr>
            </w:pPr>
            <w:r>
              <w:rPr>
                <w:b/>
                <w:bCs/>
                <w:sz w:val="28"/>
                <w:szCs w:val="28"/>
                <w:highlight w:val="lightGray"/>
              </w:rPr>
              <w:t>0</w:t>
            </w:r>
          </w:p>
        </w:tc>
      </w:tr>
      <w:tr w:rsidR="00CA1604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5.2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spacing w:after="20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Мероприятия по приобретению материала для ремонта водопроводных сетей ул. Новая х. Зазерский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21.01.2016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31,12.2016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A1604">
        <w:trPr>
          <w:trHeight w:val="3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Мероприятия по проверки сметной документации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Исаев Е.В.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снижение износа объектов коммунальной инфраструктуры, улучшение качества предоставления коммунальных услуг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03.03.2016</w:t>
            </w:r>
          </w:p>
          <w:p w:rsidR="00CA1604" w:rsidRPr="008E47F5" w:rsidRDefault="00CA1604" w:rsidP="008E47F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31.03.2016</w:t>
            </w:r>
          </w:p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CA1604" w:rsidRPr="008E47F5" w:rsidRDefault="00CA1604">
            <w:pPr>
              <w:tabs>
                <w:tab w:val="left" w:pos="961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8"/>
                <w:szCs w:val="28"/>
              </w:rPr>
            </w:pPr>
            <w:r w:rsidRPr="008E47F5">
              <w:rPr>
                <w:sz w:val="28"/>
                <w:szCs w:val="28"/>
              </w:rPr>
              <w:t>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604" w:rsidRPr="008E47F5" w:rsidRDefault="00CA1604" w:rsidP="008E47F5">
            <w:pPr>
              <w:tabs>
                <w:tab w:val="left" w:pos="9610"/>
              </w:tabs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8E47F5">
              <w:rPr>
                <w:b/>
                <w:bCs/>
                <w:sz w:val="28"/>
                <w:szCs w:val="28"/>
              </w:rPr>
              <w:t>4,0</w:t>
            </w:r>
          </w:p>
        </w:tc>
      </w:tr>
    </w:tbl>
    <w:p w:rsidR="00CA1604" w:rsidRDefault="00CA1604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CA1604" w:rsidRDefault="00CA1604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CA1604" w:rsidRDefault="00CA1604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CA1604" w:rsidRDefault="00CA1604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CA1604" w:rsidRDefault="00CA1604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CA1604" w:rsidRDefault="00CA1604" w:rsidP="00C82DA6">
      <w:pPr>
        <w:tabs>
          <w:tab w:val="left" w:pos="9610"/>
        </w:tabs>
        <w:autoSpaceDE w:val="0"/>
        <w:autoSpaceDN w:val="0"/>
        <w:adjustRightInd w:val="0"/>
        <w:rPr>
          <w:kern w:val="2"/>
          <w:sz w:val="28"/>
          <w:szCs w:val="28"/>
        </w:rPr>
      </w:pPr>
    </w:p>
    <w:p w:rsidR="00CA1604" w:rsidRDefault="00CA1604" w:rsidP="00C82DA6">
      <w:pPr>
        <w:tabs>
          <w:tab w:val="left" w:pos="9610"/>
        </w:tabs>
        <w:autoSpaceDE w:val="0"/>
        <w:autoSpaceDN w:val="0"/>
        <w:adjustRightInd w:val="0"/>
        <w:jc w:val="center"/>
        <w:rPr>
          <w:kern w:val="2"/>
          <w:sz w:val="28"/>
          <w:szCs w:val="28"/>
          <w:lang w:val="en-US"/>
        </w:rPr>
      </w:pPr>
    </w:p>
    <w:p w:rsidR="00CA1604" w:rsidRDefault="00CA1604" w:rsidP="00C82DA6">
      <w:pPr>
        <w:jc w:val="right"/>
        <w:rPr>
          <w:kern w:val="2"/>
          <w:sz w:val="28"/>
          <w:szCs w:val="28"/>
          <w:lang w:val="en-US"/>
        </w:rPr>
      </w:pPr>
    </w:p>
    <w:sectPr w:rsidR="00CA1604" w:rsidSect="00220FF5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1604" w:rsidRDefault="00CA1604">
      <w:r>
        <w:separator/>
      </w:r>
    </w:p>
  </w:endnote>
  <w:endnote w:type="continuationSeparator" w:id="0">
    <w:p w:rsidR="00CA1604" w:rsidRDefault="00CA16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604" w:rsidRDefault="00CA1604" w:rsidP="00B23AAC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:rsidR="00CA1604" w:rsidRDefault="00CA1604" w:rsidP="00B23AAC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1604" w:rsidRDefault="00CA1604">
      <w:r>
        <w:separator/>
      </w:r>
    </w:p>
  </w:footnote>
  <w:footnote w:type="continuationSeparator" w:id="0">
    <w:p w:rsidR="00CA1604" w:rsidRDefault="00CA160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46A7754"/>
    <w:multiLevelType w:val="hybridMultilevel"/>
    <w:tmpl w:val="EB2E0162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cs="Wingdings" w:hint="default"/>
      </w:rPr>
    </w:lvl>
  </w:abstractNum>
  <w:abstractNum w:abstractNumId="2">
    <w:nsid w:val="084A3AC8"/>
    <w:multiLevelType w:val="hybridMultilevel"/>
    <w:tmpl w:val="C9E26A0C"/>
    <w:lvl w:ilvl="0" w:tplc="8C1202F4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single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815063"/>
    <w:multiLevelType w:val="hybridMultilevel"/>
    <w:tmpl w:val="4D540AF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4">
    <w:nsid w:val="13E1439C"/>
    <w:multiLevelType w:val="hybridMultilevel"/>
    <w:tmpl w:val="7BB08CEA"/>
    <w:lvl w:ilvl="0" w:tplc="3788C156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single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EE145E6"/>
    <w:multiLevelType w:val="hybridMultilevel"/>
    <w:tmpl w:val="F3663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32D3D9A"/>
    <w:multiLevelType w:val="singleLevel"/>
    <w:tmpl w:val="0E1803C0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234F34E7"/>
    <w:multiLevelType w:val="multilevel"/>
    <w:tmpl w:val="68F4E3C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147"/>
        </w:tabs>
        <w:ind w:left="11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62"/>
        </w:tabs>
        <w:ind w:left="4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abstractNum w:abstractNumId="8">
    <w:nsid w:val="2CB3033C"/>
    <w:multiLevelType w:val="hybridMultilevel"/>
    <w:tmpl w:val="F702C5C2"/>
    <w:lvl w:ilvl="0" w:tplc="56DE01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4"/>
        <w:szCs w:val="24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2E2D376A"/>
    <w:multiLevelType w:val="hybridMultilevel"/>
    <w:tmpl w:val="942CF1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37805BC1"/>
    <w:multiLevelType w:val="hybridMultilevel"/>
    <w:tmpl w:val="D35854CC"/>
    <w:lvl w:ilvl="0" w:tplc="09426A5C">
      <w:start w:val="5"/>
      <w:numFmt w:val="decimal"/>
      <w:lvlText w:val="%1."/>
      <w:lvlJc w:val="left"/>
      <w:pPr>
        <w:tabs>
          <w:tab w:val="num" w:pos="787"/>
        </w:tabs>
        <w:ind w:left="78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11">
    <w:nsid w:val="392867A5"/>
    <w:multiLevelType w:val="hybridMultilevel"/>
    <w:tmpl w:val="FDCAF3BC"/>
    <w:lvl w:ilvl="0" w:tplc="AED81828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12">
    <w:nsid w:val="3BD87EA2"/>
    <w:multiLevelType w:val="singleLevel"/>
    <w:tmpl w:val="D660983E"/>
    <w:lvl w:ilvl="0">
      <w:start w:val="2"/>
      <w:numFmt w:val="decimal"/>
      <w:lvlText w:val="%1"/>
      <w:lvlJc w:val="left"/>
      <w:pPr>
        <w:tabs>
          <w:tab w:val="num" w:pos="586"/>
        </w:tabs>
        <w:ind w:left="586" w:hanging="452"/>
      </w:pPr>
      <w:rPr>
        <w:rFonts w:ascii="Times New Roman" w:eastAsia="Times New Roman" w:hAnsi="Times New Roman"/>
      </w:rPr>
    </w:lvl>
  </w:abstractNum>
  <w:abstractNum w:abstractNumId="13">
    <w:nsid w:val="427F43D0"/>
    <w:multiLevelType w:val="hybridMultilevel"/>
    <w:tmpl w:val="8EB8D23C"/>
    <w:lvl w:ilvl="0" w:tplc="22CA1A6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AD84A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70424ED"/>
    <w:multiLevelType w:val="hybridMultilevel"/>
    <w:tmpl w:val="C78E33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4D311BE2"/>
    <w:multiLevelType w:val="hybridMultilevel"/>
    <w:tmpl w:val="D80A99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4E636673"/>
    <w:multiLevelType w:val="hybridMultilevel"/>
    <w:tmpl w:val="B5561F6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7">
    <w:nsid w:val="520543D2"/>
    <w:multiLevelType w:val="singleLevel"/>
    <w:tmpl w:val="03B0E7FC"/>
    <w:lvl w:ilvl="0">
      <w:start w:val="2"/>
      <w:numFmt w:val="bullet"/>
      <w:lvlText w:val="-"/>
      <w:lvlJc w:val="left"/>
      <w:pPr>
        <w:tabs>
          <w:tab w:val="num" w:pos="427"/>
        </w:tabs>
        <w:ind w:left="427" w:hanging="360"/>
      </w:pPr>
      <w:rPr>
        <w:rFonts w:hint="default"/>
      </w:rPr>
    </w:lvl>
  </w:abstractNum>
  <w:abstractNum w:abstractNumId="18">
    <w:nsid w:val="54ED4ACD"/>
    <w:multiLevelType w:val="hybridMultilevel"/>
    <w:tmpl w:val="A76EB824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B592634"/>
    <w:multiLevelType w:val="multilevel"/>
    <w:tmpl w:val="89227F1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87"/>
        </w:tabs>
        <w:ind w:left="78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002"/>
        </w:tabs>
        <w:ind w:left="4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abstractNum w:abstractNumId="20">
    <w:nsid w:val="69B75E03"/>
    <w:multiLevelType w:val="hybridMultilevel"/>
    <w:tmpl w:val="E6FA8D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8D56477"/>
    <w:multiLevelType w:val="hybridMultilevel"/>
    <w:tmpl w:val="08FAE026"/>
    <w:lvl w:ilvl="0" w:tplc="603EAC72">
      <w:start w:val="2"/>
      <w:numFmt w:val="decimal"/>
      <w:lvlText w:val="%1."/>
      <w:lvlJc w:val="left"/>
      <w:pPr>
        <w:tabs>
          <w:tab w:val="num" w:pos="494"/>
        </w:tabs>
        <w:ind w:left="49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14"/>
        </w:tabs>
        <w:ind w:left="121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34"/>
        </w:tabs>
        <w:ind w:left="1934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54"/>
        </w:tabs>
        <w:ind w:left="265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74"/>
        </w:tabs>
        <w:ind w:left="337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94"/>
        </w:tabs>
        <w:ind w:left="4094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14"/>
        </w:tabs>
        <w:ind w:left="481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34"/>
        </w:tabs>
        <w:ind w:left="553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54"/>
        </w:tabs>
        <w:ind w:left="6254" w:hanging="180"/>
      </w:pPr>
    </w:lvl>
  </w:abstractNum>
  <w:abstractNum w:abstractNumId="22">
    <w:nsid w:val="7A113797"/>
    <w:multiLevelType w:val="hybridMultilevel"/>
    <w:tmpl w:val="B42460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3"/>
  </w:num>
  <w:num w:numId="5">
    <w:abstractNumId w:val="0"/>
  </w:num>
  <w:num w:numId="6">
    <w:abstractNumId w:val="5"/>
  </w:num>
  <w:num w:numId="7">
    <w:abstractNumId w:val="20"/>
  </w:num>
  <w:num w:numId="8">
    <w:abstractNumId w:val="16"/>
  </w:num>
  <w:num w:numId="9">
    <w:abstractNumId w:val="17"/>
  </w:num>
  <w:num w:numId="10">
    <w:abstractNumId w:val="6"/>
  </w:num>
  <w:num w:numId="11">
    <w:abstractNumId w:val="12"/>
  </w:num>
  <w:num w:numId="12">
    <w:abstractNumId w:val="2"/>
  </w:num>
  <w:num w:numId="13">
    <w:abstractNumId w:val="4"/>
  </w:num>
  <w:num w:numId="14">
    <w:abstractNumId w:val="15"/>
  </w:num>
  <w:num w:numId="15">
    <w:abstractNumId w:val="21"/>
  </w:num>
  <w:num w:numId="16">
    <w:abstractNumId w:val="19"/>
  </w:num>
  <w:num w:numId="17">
    <w:abstractNumId w:val="7"/>
  </w:num>
  <w:num w:numId="18">
    <w:abstractNumId w:val="13"/>
  </w:num>
  <w:num w:numId="19">
    <w:abstractNumId w:val="10"/>
  </w:num>
  <w:num w:numId="20">
    <w:abstractNumId w:val="22"/>
  </w:num>
  <w:num w:numId="21">
    <w:abstractNumId w:val="11"/>
  </w:num>
  <w:num w:numId="22">
    <w:abstractNumId w:val="8"/>
  </w:num>
  <w:num w:numId="23">
    <w:abstractNumId w:val="14"/>
  </w:num>
  <w:num w:numId="2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36DC5"/>
    <w:rsid w:val="0000290B"/>
    <w:rsid w:val="000040AD"/>
    <w:rsid w:val="00006E83"/>
    <w:rsid w:val="00007ADE"/>
    <w:rsid w:val="00021F49"/>
    <w:rsid w:val="00033D1F"/>
    <w:rsid w:val="00036347"/>
    <w:rsid w:val="00043BE6"/>
    <w:rsid w:val="00045D02"/>
    <w:rsid w:val="00050E6D"/>
    <w:rsid w:val="0005544B"/>
    <w:rsid w:val="000572C5"/>
    <w:rsid w:val="00057DBD"/>
    <w:rsid w:val="00073846"/>
    <w:rsid w:val="00075A61"/>
    <w:rsid w:val="00081543"/>
    <w:rsid w:val="0008434B"/>
    <w:rsid w:val="000864C7"/>
    <w:rsid w:val="0009051F"/>
    <w:rsid w:val="000A2003"/>
    <w:rsid w:val="000A5125"/>
    <w:rsid w:val="000A73F3"/>
    <w:rsid w:val="000B18D0"/>
    <w:rsid w:val="000B24F8"/>
    <w:rsid w:val="000C3611"/>
    <w:rsid w:val="000C6D94"/>
    <w:rsid w:val="000D3868"/>
    <w:rsid w:val="000D3A77"/>
    <w:rsid w:val="000D3CC2"/>
    <w:rsid w:val="000D701B"/>
    <w:rsid w:val="000D77E7"/>
    <w:rsid w:val="000E51B4"/>
    <w:rsid w:val="0010114B"/>
    <w:rsid w:val="0010463C"/>
    <w:rsid w:val="00111190"/>
    <w:rsid w:val="00111ED6"/>
    <w:rsid w:val="00120A99"/>
    <w:rsid w:val="00127072"/>
    <w:rsid w:val="0012712D"/>
    <w:rsid w:val="00132D7A"/>
    <w:rsid w:val="001415CF"/>
    <w:rsid w:val="00141901"/>
    <w:rsid w:val="001567AF"/>
    <w:rsid w:val="00166180"/>
    <w:rsid w:val="0018220D"/>
    <w:rsid w:val="00182B08"/>
    <w:rsid w:val="00186802"/>
    <w:rsid w:val="00190F1C"/>
    <w:rsid w:val="00192945"/>
    <w:rsid w:val="00196633"/>
    <w:rsid w:val="001A43DE"/>
    <w:rsid w:val="001A7352"/>
    <w:rsid w:val="001B479F"/>
    <w:rsid w:val="001B57A9"/>
    <w:rsid w:val="001C4404"/>
    <w:rsid w:val="001D6A8A"/>
    <w:rsid w:val="001E248B"/>
    <w:rsid w:val="001E4222"/>
    <w:rsid w:val="001E68B4"/>
    <w:rsid w:val="001E7AE2"/>
    <w:rsid w:val="001F3F87"/>
    <w:rsid w:val="001F5651"/>
    <w:rsid w:val="001F66EB"/>
    <w:rsid w:val="001F6F8B"/>
    <w:rsid w:val="00200140"/>
    <w:rsid w:val="0020469E"/>
    <w:rsid w:val="0021224B"/>
    <w:rsid w:val="00214E0C"/>
    <w:rsid w:val="00220DB6"/>
    <w:rsid w:val="00220FF5"/>
    <w:rsid w:val="00222D9E"/>
    <w:rsid w:val="0022385A"/>
    <w:rsid w:val="00223D62"/>
    <w:rsid w:val="0022512E"/>
    <w:rsid w:val="0022722C"/>
    <w:rsid w:val="00233C56"/>
    <w:rsid w:val="002351F0"/>
    <w:rsid w:val="002353BC"/>
    <w:rsid w:val="00245361"/>
    <w:rsid w:val="0024744B"/>
    <w:rsid w:val="00251B12"/>
    <w:rsid w:val="002525E3"/>
    <w:rsid w:val="00252D3B"/>
    <w:rsid w:val="00253949"/>
    <w:rsid w:val="002553A4"/>
    <w:rsid w:val="0025585F"/>
    <w:rsid w:val="00256560"/>
    <w:rsid w:val="00261AD5"/>
    <w:rsid w:val="00261E41"/>
    <w:rsid w:val="00262385"/>
    <w:rsid w:val="002677BD"/>
    <w:rsid w:val="00270C22"/>
    <w:rsid w:val="002714FD"/>
    <w:rsid w:val="002738B3"/>
    <w:rsid w:val="002749A7"/>
    <w:rsid w:val="00274EA6"/>
    <w:rsid w:val="00282AAA"/>
    <w:rsid w:val="00297B36"/>
    <w:rsid w:val="002A5A69"/>
    <w:rsid w:val="002A6CD8"/>
    <w:rsid w:val="002B4E51"/>
    <w:rsid w:val="002B6B99"/>
    <w:rsid w:val="002C0A24"/>
    <w:rsid w:val="002C4DBC"/>
    <w:rsid w:val="002D07A6"/>
    <w:rsid w:val="002D0CA6"/>
    <w:rsid w:val="002D4681"/>
    <w:rsid w:val="002D6809"/>
    <w:rsid w:val="002E7A15"/>
    <w:rsid w:val="002F0CB8"/>
    <w:rsid w:val="002F0E71"/>
    <w:rsid w:val="002F37F9"/>
    <w:rsid w:val="002F4F85"/>
    <w:rsid w:val="002F5186"/>
    <w:rsid w:val="00303CA5"/>
    <w:rsid w:val="00307B4F"/>
    <w:rsid w:val="00310328"/>
    <w:rsid w:val="0031405A"/>
    <w:rsid w:val="003206F1"/>
    <w:rsid w:val="00326CC6"/>
    <w:rsid w:val="00332536"/>
    <w:rsid w:val="00335931"/>
    <w:rsid w:val="0033675A"/>
    <w:rsid w:val="0034112D"/>
    <w:rsid w:val="003515C1"/>
    <w:rsid w:val="003531B9"/>
    <w:rsid w:val="003536D1"/>
    <w:rsid w:val="00356278"/>
    <w:rsid w:val="003567E7"/>
    <w:rsid w:val="00356FBF"/>
    <w:rsid w:val="003634E3"/>
    <w:rsid w:val="0037257F"/>
    <w:rsid w:val="0038417F"/>
    <w:rsid w:val="0038666F"/>
    <w:rsid w:val="00396AB5"/>
    <w:rsid w:val="003A01A9"/>
    <w:rsid w:val="003A05D2"/>
    <w:rsid w:val="003A11B6"/>
    <w:rsid w:val="003A7314"/>
    <w:rsid w:val="003C2E71"/>
    <w:rsid w:val="003D12C6"/>
    <w:rsid w:val="003D1A54"/>
    <w:rsid w:val="003E59F1"/>
    <w:rsid w:val="003E69F8"/>
    <w:rsid w:val="003E715C"/>
    <w:rsid w:val="003E7DDD"/>
    <w:rsid w:val="003F146B"/>
    <w:rsid w:val="003F1767"/>
    <w:rsid w:val="003F17A4"/>
    <w:rsid w:val="003F24C6"/>
    <w:rsid w:val="003F4C13"/>
    <w:rsid w:val="003F5E6E"/>
    <w:rsid w:val="00406493"/>
    <w:rsid w:val="00415D63"/>
    <w:rsid w:val="00416EDA"/>
    <w:rsid w:val="00421E3C"/>
    <w:rsid w:val="00425568"/>
    <w:rsid w:val="0042578F"/>
    <w:rsid w:val="00432D36"/>
    <w:rsid w:val="00434293"/>
    <w:rsid w:val="00434C86"/>
    <w:rsid w:val="00436B67"/>
    <w:rsid w:val="00437A2D"/>
    <w:rsid w:val="00440AD7"/>
    <w:rsid w:val="0044351A"/>
    <w:rsid w:val="0044575C"/>
    <w:rsid w:val="0044627B"/>
    <w:rsid w:val="00457AD5"/>
    <w:rsid w:val="00461919"/>
    <w:rsid w:val="00464A83"/>
    <w:rsid w:val="00467867"/>
    <w:rsid w:val="00470730"/>
    <w:rsid w:val="004815D9"/>
    <w:rsid w:val="004816D5"/>
    <w:rsid w:val="00493693"/>
    <w:rsid w:val="00493E38"/>
    <w:rsid w:val="004A3D18"/>
    <w:rsid w:val="004B3398"/>
    <w:rsid w:val="004B7B7F"/>
    <w:rsid w:val="004C087B"/>
    <w:rsid w:val="004C48D3"/>
    <w:rsid w:val="004D1387"/>
    <w:rsid w:val="004D7AA2"/>
    <w:rsid w:val="004D7DC7"/>
    <w:rsid w:val="004E510D"/>
    <w:rsid w:val="004E5CA4"/>
    <w:rsid w:val="004E6097"/>
    <w:rsid w:val="004E7B58"/>
    <w:rsid w:val="004F1F43"/>
    <w:rsid w:val="004F25B7"/>
    <w:rsid w:val="005027BF"/>
    <w:rsid w:val="00503AD8"/>
    <w:rsid w:val="00511C7B"/>
    <w:rsid w:val="00516582"/>
    <w:rsid w:val="00525AAC"/>
    <w:rsid w:val="005265CE"/>
    <w:rsid w:val="00526E7C"/>
    <w:rsid w:val="0052785A"/>
    <w:rsid w:val="0054289A"/>
    <w:rsid w:val="005444A3"/>
    <w:rsid w:val="00544867"/>
    <w:rsid w:val="00550996"/>
    <w:rsid w:val="00552453"/>
    <w:rsid w:val="00554B26"/>
    <w:rsid w:val="00554C61"/>
    <w:rsid w:val="0055673A"/>
    <w:rsid w:val="005600A3"/>
    <w:rsid w:val="0056475F"/>
    <w:rsid w:val="00564775"/>
    <w:rsid w:val="005648D0"/>
    <w:rsid w:val="00564F59"/>
    <w:rsid w:val="00566776"/>
    <w:rsid w:val="005701E4"/>
    <w:rsid w:val="0057257D"/>
    <w:rsid w:val="005754A4"/>
    <w:rsid w:val="005779F9"/>
    <w:rsid w:val="00577FF0"/>
    <w:rsid w:val="005830D3"/>
    <w:rsid w:val="00583D6B"/>
    <w:rsid w:val="0059089B"/>
    <w:rsid w:val="005936D3"/>
    <w:rsid w:val="005A4EE5"/>
    <w:rsid w:val="005A6318"/>
    <w:rsid w:val="005B24ED"/>
    <w:rsid w:val="005B275B"/>
    <w:rsid w:val="005B3123"/>
    <w:rsid w:val="005B3D12"/>
    <w:rsid w:val="005C2F91"/>
    <w:rsid w:val="005C6891"/>
    <w:rsid w:val="005C72A7"/>
    <w:rsid w:val="005D0CB9"/>
    <w:rsid w:val="005D46E8"/>
    <w:rsid w:val="005E5FEE"/>
    <w:rsid w:val="005E7642"/>
    <w:rsid w:val="005F2D7D"/>
    <w:rsid w:val="00603ECA"/>
    <w:rsid w:val="00606025"/>
    <w:rsid w:val="0062070B"/>
    <w:rsid w:val="006212BE"/>
    <w:rsid w:val="00624031"/>
    <w:rsid w:val="006268D6"/>
    <w:rsid w:val="00634701"/>
    <w:rsid w:val="006406D5"/>
    <w:rsid w:val="006422A8"/>
    <w:rsid w:val="00652493"/>
    <w:rsid w:val="00652EBE"/>
    <w:rsid w:val="0066147E"/>
    <w:rsid w:val="00662C4B"/>
    <w:rsid w:val="00664C11"/>
    <w:rsid w:val="0066658E"/>
    <w:rsid w:val="00683E30"/>
    <w:rsid w:val="006864CD"/>
    <w:rsid w:val="00694F07"/>
    <w:rsid w:val="00696FFC"/>
    <w:rsid w:val="0069782D"/>
    <w:rsid w:val="006A6A0F"/>
    <w:rsid w:val="006A6ECB"/>
    <w:rsid w:val="006A71E0"/>
    <w:rsid w:val="006B6FC3"/>
    <w:rsid w:val="006C088C"/>
    <w:rsid w:val="006D3007"/>
    <w:rsid w:val="006E45A6"/>
    <w:rsid w:val="007042C9"/>
    <w:rsid w:val="00715AE9"/>
    <w:rsid w:val="0071724B"/>
    <w:rsid w:val="007237DA"/>
    <w:rsid w:val="0072425B"/>
    <w:rsid w:val="007260C9"/>
    <w:rsid w:val="00731461"/>
    <w:rsid w:val="00743FE8"/>
    <w:rsid w:val="00750308"/>
    <w:rsid w:val="007571FE"/>
    <w:rsid w:val="00764E1E"/>
    <w:rsid w:val="0076576C"/>
    <w:rsid w:val="0076609E"/>
    <w:rsid w:val="00777EE0"/>
    <w:rsid w:val="00777FC8"/>
    <w:rsid w:val="0078301C"/>
    <w:rsid w:val="007910EE"/>
    <w:rsid w:val="00792185"/>
    <w:rsid w:val="00795C46"/>
    <w:rsid w:val="007A0276"/>
    <w:rsid w:val="007A35C7"/>
    <w:rsid w:val="007A5690"/>
    <w:rsid w:val="007B02C9"/>
    <w:rsid w:val="007B51AA"/>
    <w:rsid w:val="007C708E"/>
    <w:rsid w:val="007E5290"/>
    <w:rsid w:val="007F297B"/>
    <w:rsid w:val="00800196"/>
    <w:rsid w:val="0080074D"/>
    <w:rsid w:val="008050A4"/>
    <w:rsid w:val="008073A5"/>
    <w:rsid w:val="0081437B"/>
    <w:rsid w:val="008153CA"/>
    <w:rsid w:val="00822970"/>
    <w:rsid w:val="00823600"/>
    <w:rsid w:val="00837E81"/>
    <w:rsid w:val="008424F0"/>
    <w:rsid w:val="00842AD9"/>
    <w:rsid w:val="0084322C"/>
    <w:rsid w:val="0085106F"/>
    <w:rsid w:val="0085231E"/>
    <w:rsid w:val="008673D4"/>
    <w:rsid w:val="0087239C"/>
    <w:rsid w:val="00873A36"/>
    <w:rsid w:val="00874AA2"/>
    <w:rsid w:val="0087663E"/>
    <w:rsid w:val="00893A71"/>
    <w:rsid w:val="00895311"/>
    <w:rsid w:val="008A31A8"/>
    <w:rsid w:val="008A7E49"/>
    <w:rsid w:val="008C0F0C"/>
    <w:rsid w:val="008C4794"/>
    <w:rsid w:val="008D014F"/>
    <w:rsid w:val="008D211E"/>
    <w:rsid w:val="008D3888"/>
    <w:rsid w:val="008D66AC"/>
    <w:rsid w:val="008E3EFB"/>
    <w:rsid w:val="008E47F5"/>
    <w:rsid w:val="008E6305"/>
    <w:rsid w:val="008E6C8C"/>
    <w:rsid w:val="008E70E2"/>
    <w:rsid w:val="008E73AE"/>
    <w:rsid w:val="008F0876"/>
    <w:rsid w:val="008F2807"/>
    <w:rsid w:val="008F3A9F"/>
    <w:rsid w:val="008F4FE5"/>
    <w:rsid w:val="008F5DBF"/>
    <w:rsid w:val="0090148A"/>
    <w:rsid w:val="00901899"/>
    <w:rsid w:val="00904BB0"/>
    <w:rsid w:val="0090507D"/>
    <w:rsid w:val="00906532"/>
    <w:rsid w:val="0091096C"/>
    <w:rsid w:val="00911BE3"/>
    <w:rsid w:val="00913ABD"/>
    <w:rsid w:val="00914240"/>
    <w:rsid w:val="00921AEA"/>
    <w:rsid w:val="00922F2B"/>
    <w:rsid w:val="009257A6"/>
    <w:rsid w:val="00926300"/>
    <w:rsid w:val="00940E77"/>
    <w:rsid w:val="0094153E"/>
    <w:rsid w:val="00946199"/>
    <w:rsid w:val="009468D6"/>
    <w:rsid w:val="00946D84"/>
    <w:rsid w:val="0096118E"/>
    <w:rsid w:val="00962264"/>
    <w:rsid w:val="0096603E"/>
    <w:rsid w:val="0097028C"/>
    <w:rsid w:val="00971673"/>
    <w:rsid w:val="00975347"/>
    <w:rsid w:val="00982464"/>
    <w:rsid w:val="00984268"/>
    <w:rsid w:val="00987FEE"/>
    <w:rsid w:val="00991EEE"/>
    <w:rsid w:val="0099219C"/>
    <w:rsid w:val="009A6C5A"/>
    <w:rsid w:val="009A70D5"/>
    <w:rsid w:val="009B1B9A"/>
    <w:rsid w:val="009B1E72"/>
    <w:rsid w:val="009C5D35"/>
    <w:rsid w:val="009C7614"/>
    <w:rsid w:val="009D5B71"/>
    <w:rsid w:val="009E1F21"/>
    <w:rsid w:val="009F70CD"/>
    <w:rsid w:val="00A02EEC"/>
    <w:rsid w:val="00A1064B"/>
    <w:rsid w:val="00A15FAD"/>
    <w:rsid w:val="00A267B6"/>
    <w:rsid w:val="00A27B75"/>
    <w:rsid w:val="00A27ED5"/>
    <w:rsid w:val="00A30BE2"/>
    <w:rsid w:val="00A37D8E"/>
    <w:rsid w:val="00A404C9"/>
    <w:rsid w:val="00A51CD8"/>
    <w:rsid w:val="00A53495"/>
    <w:rsid w:val="00A62609"/>
    <w:rsid w:val="00A72385"/>
    <w:rsid w:val="00A74E83"/>
    <w:rsid w:val="00A84054"/>
    <w:rsid w:val="00A9091E"/>
    <w:rsid w:val="00A955DC"/>
    <w:rsid w:val="00A9649E"/>
    <w:rsid w:val="00AA6A0E"/>
    <w:rsid w:val="00AB06C7"/>
    <w:rsid w:val="00AB08A5"/>
    <w:rsid w:val="00AB5961"/>
    <w:rsid w:val="00AC71BD"/>
    <w:rsid w:val="00AD30B3"/>
    <w:rsid w:val="00AD5730"/>
    <w:rsid w:val="00AD759C"/>
    <w:rsid w:val="00AE334F"/>
    <w:rsid w:val="00B01514"/>
    <w:rsid w:val="00B0271A"/>
    <w:rsid w:val="00B02A28"/>
    <w:rsid w:val="00B036B9"/>
    <w:rsid w:val="00B0526C"/>
    <w:rsid w:val="00B06CA1"/>
    <w:rsid w:val="00B0754E"/>
    <w:rsid w:val="00B10970"/>
    <w:rsid w:val="00B160DA"/>
    <w:rsid w:val="00B23AAC"/>
    <w:rsid w:val="00B265D5"/>
    <w:rsid w:val="00B42C93"/>
    <w:rsid w:val="00B51542"/>
    <w:rsid w:val="00B52675"/>
    <w:rsid w:val="00B526E8"/>
    <w:rsid w:val="00B621A4"/>
    <w:rsid w:val="00B6296F"/>
    <w:rsid w:val="00B62A57"/>
    <w:rsid w:val="00B72090"/>
    <w:rsid w:val="00B73F43"/>
    <w:rsid w:val="00B76F4F"/>
    <w:rsid w:val="00B803A4"/>
    <w:rsid w:val="00B83223"/>
    <w:rsid w:val="00B83A6A"/>
    <w:rsid w:val="00B83BDA"/>
    <w:rsid w:val="00B8539B"/>
    <w:rsid w:val="00B9466D"/>
    <w:rsid w:val="00B95D59"/>
    <w:rsid w:val="00B96554"/>
    <w:rsid w:val="00BA1511"/>
    <w:rsid w:val="00BA1F7A"/>
    <w:rsid w:val="00BA216C"/>
    <w:rsid w:val="00BA2D99"/>
    <w:rsid w:val="00BA6495"/>
    <w:rsid w:val="00BA649C"/>
    <w:rsid w:val="00BB014F"/>
    <w:rsid w:val="00BB5512"/>
    <w:rsid w:val="00BC39A7"/>
    <w:rsid w:val="00BC4291"/>
    <w:rsid w:val="00BD069E"/>
    <w:rsid w:val="00BD0AEF"/>
    <w:rsid w:val="00BD4F1C"/>
    <w:rsid w:val="00BD55E0"/>
    <w:rsid w:val="00BE63DC"/>
    <w:rsid w:val="00BF07C8"/>
    <w:rsid w:val="00BF0877"/>
    <w:rsid w:val="00BF26F7"/>
    <w:rsid w:val="00BF54A1"/>
    <w:rsid w:val="00C0145B"/>
    <w:rsid w:val="00C01B3E"/>
    <w:rsid w:val="00C122D2"/>
    <w:rsid w:val="00C12421"/>
    <w:rsid w:val="00C14533"/>
    <w:rsid w:val="00C14FA6"/>
    <w:rsid w:val="00C17F6D"/>
    <w:rsid w:val="00C21B98"/>
    <w:rsid w:val="00C24CCA"/>
    <w:rsid w:val="00C26DB3"/>
    <w:rsid w:val="00C27E9A"/>
    <w:rsid w:val="00C30CBB"/>
    <w:rsid w:val="00C347E1"/>
    <w:rsid w:val="00C34ECE"/>
    <w:rsid w:val="00C35804"/>
    <w:rsid w:val="00C36C75"/>
    <w:rsid w:val="00C47187"/>
    <w:rsid w:val="00C521EC"/>
    <w:rsid w:val="00C529B3"/>
    <w:rsid w:val="00C5360F"/>
    <w:rsid w:val="00C60B20"/>
    <w:rsid w:val="00C6562E"/>
    <w:rsid w:val="00C667CF"/>
    <w:rsid w:val="00C6744B"/>
    <w:rsid w:val="00C7095F"/>
    <w:rsid w:val="00C729FC"/>
    <w:rsid w:val="00C736F2"/>
    <w:rsid w:val="00C75623"/>
    <w:rsid w:val="00C76C61"/>
    <w:rsid w:val="00C8005C"/>
    <w:rsid w:val="00C81026"/>
    <w:rsid w:val="00C82DA6"/>
    <w:rsid w:val="00C83C92"/>
    <w:rsid w:val="00C92737"/>
    <w:rsid w:val="00C95ABD"/>
    <w:rsid w:val="00CA1604"/>
    <w:rsid w:val="00CB23F9"/>
    <w:rsid w:val="00CB3D6C"/>
    <w:rsid w:val="00CC3085"/>
    <w:rsid w:val="00CC3880"/>
    <w:rsid w:val="00CC49AE"/>
    <w:rsid w:val="00CC65A8"/>
    <w:rsid w:val="00CD2B9E"/>
    <w:rsid w:val="00D06489"/>
    <w:rsid w:val="00D06EBB"/>
    <w:rsid w:val="00D1289C"/>
    <w:rsid w:val="00D15D22"/>
    <w:rsid w:val="00D25085"/>
    <w:rsid w:val="00D25168"/>
    <w:rsid w:val="00D274A4"/>
    <w:rsid w:val="00D31A06"/>
    <w:rsid w:val="00D326A6"/>
    <w:rsid w:val="00D33D78"/>
    <w:rsid w:val="00D3648D"/>
    <w:rsid w:val="00D403EE"/>
    <w:rsid w:val="00D41E43"/>
    <w:rsid w:val="00D44119"/>
    <w:rsid w:val="00D45084"/>
    <w:rsid w:val="00D45761"/>
    <w:rsid w:val="00D47690"/>
    <w:rsid w:val="00D504E7"/>
    <w:rsid w:val="00D50BAB"/>
    <w:rsid w:val="00D50C0B"/>
    <w:rsid w:val="00D522C6"/>
    <w:rsid w:val="00D558A1"/>
    <w:rsid w:val="00D577AB"/>
    <w:rsid w:val="00D73016"/>
    <w:rsid w:val="00D77323"/>
    <w:rsid w:val="00D800D9"/>
    <w:rsid w:val="00D81BE0"/>
    <w:rsid w:val="00D959D4"/>
    <w:rsid w:val="00DA26ED"/>
    <w:rsid w:val="00DA4C9F"/>
    <w:rsid w:val="00DA5A1C"/>
    <w:rsid w:val="00DA5B8D"/>
    <w:rsid w:val="00DB317D"/>
    <w:rsid w:val="00DC3BA5"/>
    <w:rsid w:val="00DC56E7"/>
    <w:rsid w:val="00DC74CD"/>
    <w:rsid w:val="00DD650E"/>
    <w:rsid w:val="00DD6E36"/>
    <w:rsid w:val="00DD7B2A"/>
    <w:rsid w:val="00DE1421"/>
    <w:rsid w:val="00DE665B"/>
    <w:rsid w:val="00E0165C"/>
    <w:rsid w:val="00E05204"/>
    <w:rsid w:val="00E05AB5"/>
    <w:rsid w:val="00E1333D"/>
    <w:rsid w:val="00E1686D"/>
    <w:rsid w:val="00E20A07"/>
    <w:rsid w:val="00E23CBC"/>
    <w:rsid w:val="00E2667E"/>
    <w:rsid w:val="00E359CF"/>
    <w:rsid w:val="00E4127E"/>
    <w:rsid w:val="00E43E4F"/>
    <w:rsid w:val="00E54473"/>
    <w:rsid w:val="00E5475B"/>
    <w:rsid w:val="00E7078F"/>
    <w:rsid w:val="00E724D9"/>
    <w:rsid w:val="00E72590"/>
    <w:rsid w:val="00E72D53"/>
    <w:rsid w:val="00E80E75"/>
    <w:rsid w:val="00E81D42"/>
    <w:rsid w:val="00E8550C"/>
    <w:rsid w:val="00E8556C"/>
    <w:rsid w:val="00E87FC9"/>
    <w:rsid w:val="00E93DF1"/>
    <w:rsid w:val="00E96F82"/>
    <w:rsid w:val="00E97F75"/>
    <w:rsid w:val="00EA3539"/>
    <w:rsid w:val="00EA49B1"/>
    <w:rsid w:val="00EA5A36"/>
    <w:rsid w:val="00EB2E62"/>
    <w:rsid w:val="00EB2FDF"/>
    <w:rsid w:val="00EB6B3F"/>
    <w:rsid w:val="00EB6E1C"/>
    <w:rsid w:val="00EB765D"/>
    <w:rsid w:val="00EB7769"/>
    <w:rsid w:val="00EC1C7A"/>
    <w:rsid w:val="00EC4500"/>
    <w:rsid w:val="00ED2FA3"/>
    <w:rsid w:val="00ED3FF1"/>
    <w:rsid w:val="00ED611E"/>
    <w:rsid w:val="00ED7081"/>
    <w:rsid w:val="00ED780F"/>
    <w:rsid w:val="00EE529E"/>
    <w:rsid w:val="00EE61AC"/>
    <w:rsid w:val="00EE70C7"/>
    <w:rsid w:val="00EF2DDF"/>
    <w:rsid w:val="00EF3A2E"/>
    <w:rsid w:val="00EF3FBC"/>
    <w:rsid w:val="00EF5E29"/>
    <w:rsid w:val="00F03EF1"/>
    <w:rsid w:val="00F06760"/>
    <w:rsid w:val="00F0700D"/>
    <w:rsid w:val="00F146FB"/>
    <w:rsid w:val="00F15618"/>
    <w:rsid w:val="00F169E8"/>
    <w:rsid w:val="00F24385"/>
    <w:rsid w:val="00F27321"/>
    <w:rsid w:val="00F344AC"/>
    <w:rsid w:val="00F36DC5"/>
    <w:rsid w:val="00F478F6"/>
    <w:rsid w:val="00F5365E"/>
    <w:rsid w:val="00F552D8"/>
    <w:rsid w:val="00F558E5"/>
    <w:rsid w:val="00F6066A"/>
    <w:rsid w:val="00F61033"/>
    <w:rsid w:val="00F70598"/>
    <w:rsid w:val="00F71A6B"/>
    <w:rsid w:val="00F77400"/>
    <w:rsid w:val="00F82BDC"/>
    <w:rsid w:val="00F82D77"/>
    <w:rsid w:val="00F8683C"/>
    <w:rsid w:val="00F932E9"/>
    <w:rsid w:val="00F9348A"/>
    <w:rsid w:val="00F93628"/>
    <w:rsid w:val="00FA0766"/>
    <w:rsid w:val="00FA3A05"/>
    <w:rsid w:val="00FA494A"/>
    <w:rsid w:val="00FC1660"/>
    <w:rsid w:val="00FC3781"/>
    <w:rsid w:val="00FC459C"/>
    <w:rsid w:val="00FC6D4D"/>
    <w:rsid w:val="00FD1226"/>
    <w:rsid w:val="00FD55ED"/>
    <w:rsid w:val="00FE003F"/>
    <w:rsid w:val="00FE5A37"/>
    <w:rsid w:val="00FE6E71"/>
    <w:rsid w:val="00FF3AED"/>
    <w:rsid w:val="00FF6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65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521EC"/>
    <w:pPr>
      <w:keepNext/>
      <w:widowControl w:val="0"/>
      <w:tabs>
        <w:tab w:val="left" w:pos="0"/>
        <w:tab w:val="num" w:pos="432"/>
      </w:tabs>
      <w:suppressAutoHyphens/>
      <w:ind w:firstLine="1440"/>
      <w:outlineLvl w:val="0"/>
    </w:pPr>
    <w:rPr>
      <w:kern w:val="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A5A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B6B3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B5512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E510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A649C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BA649C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BA649C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BB5512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E510D"/>
    <w:rPr>
      <w:rFonts w:ascii="Cambria" w:hAnsi="Cambria" w:cs="Cambria"/>
      <w:color w:val="243F60"/>
      <w:sz w:val="22"/>
      <w:szCs w:val="22"/>
      <w:lang w:val="ru-RU" w:eastAsia="ru-RU"/>
    </w:rPr>
  </w:style>
  <w:style w:type="paragraph" w:customStyle="1" w:styleId="a">
    <w:name w:val="Знак"/>
    <w:basedOn w:val="Normal"/>
    <w:uiPriority w:val="99"/>
    <w:rsid w:val="00EC450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97167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99"/>
    <w:rsid w:val="003531B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6A6EC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ConsPlusNormal">
    <w:name w:val="ConsPlusNormal"/>
    <w:uiPriority w:val="99"/>
    <w:rsid w:val="00C521EC"/>
    <w:pPr>
      <w:widowControl w:val="0"/>
      <w:suppressAutoHyphens/>
      <w:autoSpaceDE w:val="0"/>
      <w:ind w:firstLine="720"/>
    </w:pPr>
    <w:rPr>
      <w:rFonts w:ascii="Arial" w:hAnsi="Arial" w:cs="Arial"/>
      <w:kern w:val="1"/>
      <w:sz w:val="20"/>
      <w:szCs w:val="20"/>
      <w:lang w:eastAsia="ar-SA"/>
    </w:rPr>
  </w:style>
  <w:style w:type="character" w:customStyle="1" w:styleId="a0">
    <w:name w:val="Не вступил в силу"/>
    <w:uiPriority w:val="99"/>
    <w:rsid w:val="00EB765D"/>
    <w:rPr>
      <w:rFonts w:ascii="Times New Roman" w:hAnsi="Times New Roman" w:cs="Times New Roman"/>
      <w:b/>
      <w:bCs/>
      <w:color w:val="008080"/>
    </w:rPr>
  </w:style>
  <w:style w:type="paragraph" w:customStyle="1" w:styleId="a1">
    <w:name w:val="Без интервала"/>
    <w:basedOn w:val="Normal"/>
    <w:link w:val="a2"/>
    <w:uiPriority w:val="99"/>
    <w:rsid w:val="00795C46"/>
    <w:rPr>
      <w:rFonts w:ascii="Calibri" w:hAnsi="Calibri" w:cs="Calibri"/>
      <w:sz w:val="22"/>
      <w:szCs w:val="22"/>
      <w:lang w:val="en-US" w:eastAsia="en-US"/>
    </w:rPr>
  </w:style>
  <w:style w:type="character" w:customStyle="1" w:styleId="a2">
    <w:name w:val="Без интервала Знак"/>
    <w:link w:val="a1"/>
    <w:uiPriority w:val="99"/>
    <w:locked/>
    <w:rsid w:val="00795C46"/>
    <w:rPr>
      <w:rFonts w:ascii="Calibri" w:hAnsi="Calibri" w:cs="Calibri"/>
      <w:sz w:val="22"/>
      <w:szCs w:val="22"/>
      <w:lang w:val="en-US" w:eastAsia="en-US"/>
    </w:rPr>
  </w:style>
  <w:style w:type="paragraph" w:customStyle="1" w:styleId="a3">
    <w:name w:val="Нормальный (таблица)"/>
    <w:basedOn w:val="Normal"/>
    <w:next w:val="Normal"/>
    <w:uiPriority w:val="99"/>
    <w:rsid w:val="00C8102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4">
    <w:name w:val="Гипертекстовая ссылка"/>
    <w:uiPriority w:val="99"/>
    <w:rsid w:val="00C81026"/>
    <w:rPr>
      <w:rFonts w:ascii="Times New Roman" w:hAnsi="Times New Roman" w:cs="Times New Roman"/>
      <w:b/>
      <w:bCs/>
      <w:color w:val="008000"/>
    </w:rPr>
  </w:style>
  <w:style w:type="paragraph" w:styleId="NormalWeb">
    <w:name w:val="Normal (Web)"/>
    <w:basedOn w:val="Normal"/>
    <w:uiPriority w:val="99"/>
    <w:rsid w:val="002A5A69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rsid w:val="002A5A69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uiPriority w:val="99"/>
    <w:rsid w:val="001F66EB"/>
    <w:pPr>
      <w:widowControl w:val="0"/>
      <w:suppressAutoHyphens/>
      <w:spacing w:after="120" w:line="480" w:lineRule="auto"/>
      <w:ind w:left="283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BA649C"/>
    <w:rPr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E0520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BA649C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BA216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A649C"/>
    <w:rPr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BA216C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BA649C"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"/>
    <w:link w:val="SubtitleChar"/>
    <w:uiPriority w:val="99"/>
    <w:qFormat/>
    <w:rsid w:val="00BA216C"/>
    <w:pPr>
      <w:jc w:val="center"/>
    </w:pPr>
  </w:style>
  <w:style w:type="character" w:customStyle="1" w:styleId="SubtitleChar">
    <w:name w:val="Subtitle Char"/>
    <w:basedOn w:val="DefaultParagraphFont"/>
    <w:link w:val="Subtitle"/>
    <w:uiPriority w:val="99"/>
    <w:locked/>
    <w:rsid w:val="00BA649C"/>
    <w:rPr>
      <w:rFonts w:ascii="Cambria" w:hAnsi="Cambria" w:cs="Cambria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EB6B3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A649C"/>
    <w:rPr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rsid w:val="00EB6B3F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BA649C"/>
    <w:rPr>
      <w:sz w:val="16"/>
      <w:szCs w:val="16"/>
    </w:rPr>
  </w:style>
  <w:style w:type="paragraph" w:customStyle="1" w:styleId="ConsPlusCell">
    <w:name w:val="ConsPlusCell"/>
    <w:link w:val="ConsPlusCell0"/>
    <w:uiPriority w:val="99"/>
    <w:rsid w:val="00220FF5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character" w:customStyle="1" w:styleId="ConsPlusCell0">
    <w:name w:val="ConsPlusCell Знак"/>
    <w:link w:val="ConsPlusCell"/>
    <w:uiPriority w:val="99"/>
    <w:locked/>
    <w:rsid w:val="00DD7B2A"/>
    <w:rPr>
      <w:rFonts w:ascii="Calibri" w:hAnsi="Calibri" w:cs="Calibri"/>
      <w:sz w:val="22"/>
      <w:szCs w:val="22"/>
    </w:rPr>
  </w:style>
  <w:style w:type="paragraph" w:customStyle="1" w:styleId="Postan">
    <w:name w:val="Postan"/>
    <w:basedOn w:val="Normal"/>
    <w:uiPriority w:val="99"/>
    <w:rsid w:val="00D800D9"/>
    <w:pPr>
      <w:jc w:val="center"/>
    </w:pPr>
    <w:rPr>
      <w:sz w:val="28"/>
      <w:szCs w:val="28"/>
    </w:rPr>
  </w:style>
  <w:style w:type="paragraph" w:styleId="Footer">
    <w:name w:val="footer"/>
    <w:basedOn w:val="Normal"/>
    <w:link w:val="FooterChar"/>
    <w:uiPriority w:val="99"/>
    <w:rsid w:val="00BB5512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B5512"/>
    <w:rPr>
      <w:sz w:val="24"/>
      <w:szCs w:val="24"/>
      <w:lang w:val="ru-RU" w:eastAsia="ru-RU"/>
    </w:rPr>
  </w:style>
  <w:style w:type="character" w:styleId="PageNumber">
    <w:name w:val="page number"/>
    <w:basedOn w:val="DefaultParagraphFont"/>
    <w:uiPriority w:val="99"/>
    <w:rsid w:val="00BB5512"/>
  </w:style>
  <w:style w:type="paragraph" w:styleId="NoSpacing">
    <w:name w:val="No Spacing"/>
    <w:uiPriority w:val="99"/>
    <w:qFormat/>
    <w:rsid w:val="00BB5512"/>
    <w:rPr>
      <w:rFonts w:ascii="Calibri" w:hAnsi="Calibri" w:cs="Calibri"/>
      <w:lang w:eastAsia="en-US"/>
    </w:rPr>
  </w:style>
  <w:style w:type="paragraph" w:styleId="Header">
    <w:name w:val="header"/>
    <w:basedOn w:val="Normal"/>
    <w:link w:val="HeaderChar"/>
    <w:uiPriority w:val="99"/>
    <w:rsid w:val="00BB5512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B5512"/>
    <w:rPr>
      <w:sz w:val="24"/>
      <w:szCs w:val="24"/>
      <w:lang w:val="ru-RU" w:eastAsia="ru-RU"/>
    </w:rPr>
  </w:style>
  <w:style w:type="character" w:customStyle="1" w:styleId="1">
    <w:name w:val="Знак Знак1"/>
    <w:uiPriority w:val="99"/>
    <w:rsid w:val="00396AB5"/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F:\&#1088;&#1072;&#1073;&#1086;&#1095;&#1080;&#1081;%20&#1054;&#1058;&#1063;&#1045;&#1058;%20&#1047;&#1040;%209%20&#1052;&#1045;&#1057;&#1071;&#1062;&#1045;&#1042;\&#1046;&#1050;&#1061;\&#1055;&#1086;&#1089;&#1090;&#1072;&#1085;&#1086;&#1074;&#1083;&#1077;&#1085;&#1080;&#1077;%20&#8470;58%20&#1086;&#1090;%2031.07.2015%20&#1054;&#1090;&#1095;&#1077;&#1090;%20&#1087;&#1086;%20&#1087;&#1083;&#1072;&#1085;&#1091;%20&#1088;&#1077;&#1072;&#1083;&#1080;&#1079;&#1072;&#1094;&#1080;&#1080;%20&#1046;&#1050;&#1061;%201%20&#1087;&#1086;&#1083;&#1091;&#1075;&#1086;&#1076;&#1080;&#1077;%202015.doc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F:\&#1088;&#1072;&#1073;&#1086;&#1095;&#1080;&#1081;%20&#1054;&#1058;&#1063;&#1045;&#1058;%20&#1047;&#1040;%209%20&#1052;&#1045;&#1057;&#1071;&#1062;&#1045;&#1042;\&#1046;&#1050;&#1061;\&#1055;&#1086;&#1089;&#1090;&#1072;&#1085;&#1086;&#1074;&#1083;&#1077;&#1085;&#1080;&#1077;%20&#8470;58%20&#1086;&#1090;%2031.07.2015%20&#1054;&#1090;&#1095;&#1077;&#1090;%20&#1087;&#1086;%20&#1087;&#1083;&#1072;&#1085;&#1091;%20&#1088;&#1077;&#1072;&#1083;&#1080;&#1079;&#1072;&#1094;&#1080;&#1080;%20&#1046;&#1050;&#1061;%201%20&#1087;&#1086;&#1083;&#1091;&#1075;&#1086;&#1076;&#1080;&#1077;%202015.d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6</Pages>
  <Words>907</Words>
  <Characters>5176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xp</dc:creator>
  <cp:keywords/>
  <dc:description/>
  <cp:lastModifiedBy>user</cp:lastModifiedBy>
  <cp:revision>2</cp:revision>
  <cp:lastPrinted>2016-05-24T14:01:00Z</cp:lastPrinted>
  <dcterms:created xsi:type="dcterms:W3CDTF">2016-07-28T09:16:00Z</dcterms:created>
  <dcterms:modified xsi:type="dcterms:W3CDTF">2016-07-28T09:16:00Z</dcterms:modified>
</cp:coreProperties>
</file>